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64840" w14:textId="77777777" w:rsidR="00DB50CA" w:rsidRDefault="00F814C3" w:rsidP="005E5C86">
      <w:pPr>
        <w:pStyle w:val="BodySciensano"/>
        <w:rPr>
          <w:lang w:val="en-US"/>
        </w:rPr>
      </w:pPr>
      <w:r>
        <w:rPr>
          <w:lang w:val="en-US"/>
        </w:rPr>
        <w:t>Objective and Purpose</w:t>
      </w:r>
    </w:p>
    <w:p w14:paraId="6B53983B" w14:textId="03848544" w:rsidR="003A73AC" w:rsidRDefault="00F814C3" w:rsidP="00F814C3">
      <w:pPr>
        <w:pStyle w:val="BodySciensano"/>
        <w:rPr>
          <w:lang w:val="en-US"/>
        </w:rPr>
      </w:pPr>
      <w:r>
        <w:rPr>
          <w:lang w:val="en-US"/>
        </w:rPr>
        <w:t>Th</w:t>
      </w:r>
      <w:r w:rsidR="00937389">
        <w:rPr>
          <w:lang w:val="en-US"/>
        </w:rPr>
        <w:t xml:space="preserve">is document </w:t>
      </w:r>
      <w:r w:rsidR="0067239E">
        <w:rPr>
          <w:lang w:val="en-US"/>
        </w:rPr>
        <w:t xml:space="preserve">explains </w:t>
      </w:r>
      <w:r>
        <w:rPr>
          <w:lang w:val="en-US"/>
        </w:rPr>
        <w:t xml:space="preserve">how to transfer stable data from a </w:t>
      </w:r>
      <w:r w:rsidR="00A012B7">
        <w:rPr>
          <w:lang w:val="en-US"/>
        </w:rPr>
        <w:t>previous</w:t>
      </w:r>
      <w:r>
        <w:rPr>
          <w:lang w:val="en-US"/>
        </w:rPr>
        <w:t xml:space="preserve"> version to a new version </w:t>
      </w:r>
      <w:r w:rsidR="0067239E">
        <w:rPr>
          <w:lang w:val="en-US"/>
        </w:rPr>
        <w:t>of the Data Collection Definition (DCD) for</w:t>
      </w:r>
      <w:r>
        <w:rPr>
          <w:lang w:val="en-US"/>
        </w:rPr>
        <w:t xml:space="preserve"> </w:t>
      </w:r>
      <w:r w:rsidR="0052205D">
        <w:rPr>
          <w:lang w:val="en-US"/>
        </w:rPr>
        <w:t>IQECAD</w:t>
      </w:r>
      <w:r>
        <w:rPr>
          <w:lang w:val="en-US"/>
        </w:rPr>
        <w:t>.</w:t>
      </w:r>
      <w:r w:rsidR="00A012B7">
        <w:rPr>
          <w:lang w:val="en-US"/>
        </w:rPr>
        <w:t xml:space="preserve"> </w:t>
      </w:r>
      <w:r w:rsidR="003A73AC">
        <w:rPr>
          <w:lang w:val="en-US"/>
        </w:rPr>
        <w:t>This can save some time, instead of creat</w:t>
      </w:r>
      <w:r w:rsidR="001A0E35">
        <w:rPr>
          <w:lang w:val="en-US"/>
        </w:rPr>
        <w:t>ing</w:t>
      </w:r>
      <w:r w:rsidR="003A73AC">
        <w:rPr>
          <w:lang w:val="en-US"/>
        </w:rPr>
        <w:t xml:space="preserve"> a new registration for each patient manually. You</w:t>
      </w:r>
      <w:r w:rsidR="00A012B7">
        <w:rPr>
          <w:lang w:val="en-US"/>
        </w:rPr>
        <w:t xml:space="preserve"> will be able to start the </w:t>
      </w:r>
      <w:r w:rsidR="00A012B7" w:rsidRPr="00937389">
        <w:rPr>
          <w:u w:val="single"/>
          <w:lang w:val="en-US"/>
        </w:rPr>
        <w:t>new data collection</w:t>
      </w:r>
      <w:r w:rsidR="00A012B7">
        <w:rPr>
          <w:lang w:val="en-US"/>
        </w:rPr>
        <w:t xml:space="preserve"> with a list of registration</w:t>
      </w:r>
      <w:r w:rsidR="0054032A">
        <w:rPr>
          <w:lang w:val="en-US"/>
        </w:rPr>
        <w:t>s</w:t>
      </w:r>
      <w:r w:rsidR="00A012B7">
        <w:rPr>
          <w:lang w:val="en-US"/>
        </w:rPr>
        <w:t xml:space="preserve"> </w:t>
      </w:r>
      <w:r w:rsidR="00937389">
        <w:rPr>
          <w:lang w:val="en-US"/>
        </w:rPr>
        <w:t>(</w:t>
      </w:r>
      <w:r w:rsidR="00937389" w:rsidRPr="00937389">
        <w:rPr>
          <w:u w:val="single"/>
          <w:lang w:val="en-US"/>
        </w:rPr>
        <w:t>from previous</w:t>
      </w:r>
      <w:r w:rsidR="00937389">
        <w:rPr>
          <w:u w:val="single"/>
          <w:lang w:val="en-US"/>
        </w:rPr>
        <w:t xml:space="preserve"> </w:t>
      </w:r>
      <w:r w:rsidR="00937389" w:rsidRPr="00937389">
        <w:rPr>
          <w:u w:val="single"/>
          <w:lang w:val="en-US"/>
        </w:rPr>
        <w:t>data collection</w:t>
      </w:r>
      <w:r w:rsidR="00937389">
        <w:rPr>
          <w:lang w:val="en-US"/>
        </w:rPr>
        <w:t xml:space="preserve">) </w:t>
      </w:r>
      <w:r w:rsidR="00A012B7">
        <w:rPr>
          <w:lang w:val="en-US"/>
        </w:rPr>
        <w:t xml:space="preserve">where stable data </w:t>
      </w:r>
      <w:r w:rsidR="0054032A">
        <w:rPr>
          <w:lang w:val="en-US"/>
        </w:rPr>
        <w:t xml:space="preserve">of patients </w:t>
      </w:r>
      <w:r w:rsidR="00A012B7">
        <w:rPr>
          <w:lang w:val="en-US"/>
        </w:rPr>
        <w:t>are already filled out.</w:t>
      </w:r>
      <w:r w:rsidR="00937389">
        <w:rPr>
          <w:lang w:val="en-US"/>
        </w:rPr>
        <w:t xml:space="preserve"> </w:t>
      </w:r>
    </w:p>
    <w:p w14:paraId="1209E6DC" w14:textId="77777777" w:rsidR="003A73AC" w:rsidRDefault="003A73AC" w:rsidP="00F814C3">
      <w:pPr>
        <w:pStyle w:val="BodySciensano"/>
        <w:rPr>
          <w:lang w:val="en-US"/>
        </w:rPr>
      </w:pPr>
    </w:p>
    <w:p w14:paraId="0EA48F7E" w14:textId="01040394" w:rsidR="00937389" w:rsidRDefault="00937389" w:rsidP="00F814C3">
      <w:pPr>
        <w:pStyle w:val="BodySciensano"/>
        <w:rPr>
          <w:lang w:val="en-US"/>
        </w:rPr>
      </w:pPr>
      <w:r>
        <w:rPr>
          <w:lang w:val="en-US"/>
        </w:rPr>
        <w:t>Once you have this list do not forget to:</w:t>
      </w:r>
    </w:p>
    <w:p w14:paraId="1C5E9CD7" w14:textId="761A8446" w:rsidR="00F814C3" w:rsidRDefault="00937389" w:rsidP="001A0E35">
      <w:pPr>
        <w:pStyle w:val="BodySciensano"/>
        <w:ind w:left="567"/>
        <w:rPr>
          <w:lang w:val="en-US"/>
        </w:rPr>
      </w:pPr>
      <w:r>
        <w:rPr>
          <w:lang w:val="en-US"/>
        </w:rPr>
        <w:t xml:space="preserve">- </w:t>
      </w:r>
      <w:r w:rsidR="001A0E35">
        <w:rPr>
          <w:lang w:val="en-US"/>
        </w:rPr>
        <w:t>D</w:t>
      </w:r>
      <w:r>
        <w:rPr>
          <w:lang w:val="en-US"/>
        </w:rPr>
        <w:t xml:space="preserve">elete </w:t>
      </w:r>
      <w:r w:rsidR="001A0E35">
        <w:rPr>
          <w:lang w:val="en-US"/>
        </w:rPr>
        <w:t>patients’ registrations</w:t>
      </w:r>
      <w:r>
        <w:rPr>
          <w:lang w:val="en-US"/>
        </w:rPr>
        <w:t xml:space="preserve"> not seen during the </w:t>
      </w:r>
      <w:r w:rsidR="003A73AC">
        <w:rPr>
          <w:lang w:val="en-US"/>
        </w:rPr>
        <w:t>audit year (le</w:t>
      </w:r>
      <w:r w:rsidR="001A0E35">
        <w:rPr>
          <w:lang w:val="en-US"/>
        </w:rPr>
        <w:t>ft</w:t>
      </w:r>
      <w:r w:rsidR="003A73AC">
        <w:rPr>
          <w:lang w:val="en-US"/>
        </w:rPr>
        <w:t xml:space="preserve"> the convention, deceased etc..)</w:t>
      </w:r>
    </w:p>
    <w:p w14:paraId="58270E9B" w14:textId="5A78F24D" w:rsidR="003A73AC" w:rsidRDefault="003A73AC" w:rsidP="001A0E35">
      <w:pPr>
        <w:pStyle w:val="BodySciensano"/>
        <w:ind w:left="567"/>
        <w:rPr>
          <w:lang w:val="en-US"/>
        </w:rPr>
      </w:pPr>
      <w:r>
        <w:rPr>
          <w:lang w:val="en-US"/>
        </w:rPr>
        <w:t>- Add new patients</w:t>
      </w:r>
      <w:r w:rsidR="001A0E35">
        <w:rPr>
          <w:lang w:val="en-US"/>
        </w:rPr>
        <w:t>’ registrations</w:t>
      </w:r>
      <w:r>
        <w:rPr>
          <w:lang w:val="en-US"/>
        </w:rPr>
        <w:t xml:space="preserve"> seen during the audit year.</w:t>
      </w:r>
    </w:p>
    <w:p w14:paraId="74B3928F" w14:textId="77777777" w:rsidR="00F814C3" w:rsidRDefault="00F814C3" w:rsidP="00F814C3">
      <w:pPr>
        <w:pStyle w:val="BodySciensano"/>
        <w:rPr>
          <w:lang w:val="en-US"/>
        </w:rPr>
      </w:pPr>
    </w:p>
    <w:p w14:paraId="280A6978" w14:textId="77777777" w:rsidR="00F814C3" w:rsidRDefault="00F814C3" w:rsidP="00F814C3">
      <w:pPr>
        <w:pStyle w:val="Heading2"/>
        <w:rPr>
          <w:lang w:val="en-US"/>
        </w:rPr>
      </w:pPr>
      <w:r>
        <w:rPr>
          <w:lang w:val="en-US"/>
        </w:rPr>
        <w:t xml:space="preserve">Definitions and </w:t>
      </w:r>
      <w:r w:rsidR="00F43B11">
        <w:rPr>
          <w:lang w:val="en-US"/>
        </w:rPr>
        <w:t>Abbreviations</w:t>
      </w:r>
    </w:p>
    <w:tbl>
      <w:tblPr>
        <w:tblStyle w:val="SciensanoTable0"/>
        <w:tblW w:w="9072" w:type="dxa"/>
        <w:tblLook w:val="04A0" w:firstRow="1" w:lastRow="0" w:firstColumn="1" w:lastColumn="0" w:noHBand="0" w:noVBand="1"/>
      </w:tblPr>
      <w:tblGrid>
        <w:gridCol w:w="2044"/>
        <w:gridCol w:w="7028"/>
      </w:tblGrid>
      <w:tr w:rsidR="0052205D" w:rsidRPr="0067239E" w14:paraId="37BF837E" w14:textId="77777777" w:rsidTr="00937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327CDB44" w14:textId="77777777" w:rsidR="0052205D" w:rsidRPr="0067239E" w:rsidRDefault="0052205D" w:rsidP="0067239E">
            <w:pPr>
              <w:pStyle w:val="BodySciensano"/>
              <w:rPr>
                <w:bCs/>
                <w:sz w:val="16"/>
                <w:szCs w:val="16"/>
              </w:rPr>
            </w:pPr>
            <w:r w:rsidRPr="0067239E">
              <w:rPr>
                <w:bCs/>
                <w:sz w:val="16"/>
                <w:szCs w:val="16"/>
              </w:rPr>
              <w:t>Term</w:t>
            </w:r>
          </w:p>
        </w:tc>
        <w:tc>
          <w:tcPr>
            <w:tcW w:w="7028" w:type="dxa"/>
            <w:noWrap/>
            <w:hideMark/>
          </w:tcPr>
          <w:p w14:paraId="7AF47BCB" w14:textId="77777777" w:rsidR="0052205D" w:rsidRPr="0067239E" w:rsidRDefault="0052205D" w:rsidP="0067239E">
            <w:pPr>
              <w:pStyle w:val="BodySciensan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proofErr w:type="spellStart"/>
            <w:r w:rsidRPr="0067239E">
              <w:rPr>
                <w:bCs/>
                <w:sz w:val="16"/>
                <w:szCs w:val="16"/>
              </w:rPr>
              <w:t>Meaning</w:t>
            </w:r>
            <w:proofErr w:type="spellEnd"/>
          </w:p>
        </w:tc>
      </w:tr>
      <w:tr w:rsidR="0052205D" w:rsidRPr="005E5C86" w14:paraId="1B20D0DF" w14:textId="77777777" w:rsidTr="00937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492452B0" w14:textId="4B9BE09A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IQECAD</w:t>
            </w:r>
          </w:p>
        </w:tc>
        <w:tc>
          <w:tcPr>
            <w:tcW w:w="7028" w:type="dxa"/>
            <w:noWrap/>
            <w:hideMark/>
          </w:tcPr>
          <w:p w14:paraId="11850295" w14:textId="7AA6549D" w:rsidR="0052205D" w:rsidRPr="0052205D" w:rsidRDefault="0052205D" w:rsidP="0067239E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52205D">
              <w:rPr>
                <w:sz w:val="16"/>
                <w:szCs w:val="16"/>
                <w:lang w:val="en-US"/>
              </w:rPr>
              <w:t>Initiative for Quality Improvement and Epidemiology in Children and Adolescents with Diabetes</w:t>
            </w:r>
          </w:p>
        </w:tc>
      </w:tr>
      <w:tr w:rsidR="0052205D" w:rsidRPr="005E5C86" w14:paraId="4DF91435" w14:textId="77777777" w:rsidTr="00937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54F9C33E" w14:textId="77777777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r w:rsidRPr="0067239E">
              <w:rPr>
                <w:sz w:val="16"/>
                <w:szCs w:val="16"/>
              </w:rPr>
              <w:t>CSV</w:t>
            </w:r>
          </w:p>
        </w:tc>
        <w:tc>
          <w:tcPr>
            <w:tcW w:w="7028" w:type="dxa"/>
            <w:noWrap/>
            <w:hideMark/>
          </w:tcPr>
          <w:p w14:paraId="0CC3FF43" w14:textId="77777777" w:rsidR="0052205D" w:rsidRPr="007644BC" w:rsidRDefault="0052205D" w:rsidP="0067239E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7644BC">
              <w:rPr>
                <w:sz w:val="16"/>
                <w:szCs w:val="16"/>
                <w:lang w:val="en-US"/>
              </w:rPr>
              <w:t>These files are plain text files which can contain multiple registrations at once and are extracted from your primary system.</w:t>
            </w:r>
          </w:p>
        </w:tc>
      </w:tr>
      <w:tr w:rsidR="0052205D" w:rsidRPr="005E5C86" w14:paraId="5ABA2C5C" w14:textId="77777777" w:rsidTr="00937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678916F5" w14:textId="77777777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r w:rsidRPr="0067239E">
              <w:rPr>
                <w:sz w:val="16"/>
                <w:szCs w:val="16"/>
              </w:rPr>
              <w:t>DCD</w:t>
            </w:r>
          </w:p>
        </w:tc>
        <w:tc>
          <w:tcPr>
            <w:tcW w:w="7028" w:type="dxa"/>
            <w:noWrap/>
            <w:hideMark/>
          </w:tcPr>
          <w:p w14:paraId="1142AFD1" w14:textId="77777777" w:rsidR="0052205D" w:rsidRPr="007644BC" w:rsidRDefault="0052205D" w:rsidP="0067239E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7644BC">
              <w:rPr>
                <w:sz w:val="16"/>
                <w:szCs w:val="16"/>
                <w:lang w:val="en-US"/>
              </w:rPr>
              <w:t xml:space="preserve">Data Collection Definition, data and terminology model of healthdata.be </w:t>
            </w:r>
          </w:p>
        </w:tc>
      </w:tr>
      <w:tr w:rsidR="0052205D" w:rsidRPr="005E5C86" w14:paraId="5144BF4D" w14:textId="77777777" w:rsidTr="00937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33449F0A" w14:textId="77777777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r w:rsidRPr="0067239E">
              <w:rPr>
                <w:sz w:val="16"/>
                <w:szCs w:val="16"/>
              </w:rPr>
              <w:t>HD4DP</w:t>
            </w:r>
          </w:p>
        </w:tc>
        <w:tc>
          <w:tcPr>
            <w:tcW w:w="7028" w:type="dxa"/>
            <w:noWrap/>
            <w:hideMark/>
          </w:tcPr>
          <w:p w14:paraId="6A95FF66" w14:textId="77777777" w:rsidR="0052205D" w:rsidRPr="007644BC" w:rsidRDefault="0052205D" w:rsidP="0067239E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7644BC">
              <w:rPr>
                <w:sz w:val="16"/>
                <w:szCs w:val="16"/>
                <w:lang w:val="en-US"/>
              </w:rPr>
              <w:t xml:space="preserve">Healthdata For Data Provider, data capture solution developed and supported by healthdata.be </w:t>
            </w:r>
          </w:p>
        </w:tc>
      </w:tr>
      <w:tr w:rsidR="0052205D" w:rsidRPr="005E5C86" w14:paraId="3707E422" w14:textId="77777777" w:rsidTr="00937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556BC34A" w14:textId="77777777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proofErr w:type="spellStart"/>
            <w:r w:rsidRPr="0067239E">
              <w:rPr>
                <w:sz w:val="16"/>
                <w:szCs w:val="16"/>
              </w:rPr>
              <w:t>Stable</w:t>
            </w:r>
            <w:proofErr w:type="spellEnd"/>
            <w:r w:rsidRPr="0067239E">
              <w:rPr>
                <w:sz w:val="16"/>
                <w:szCs w:val="16"/>
              </w:rPr>
              <w:t xml:space="preserve"> Data</w:t>
            </w:r>
          </w:p>
        </w:tc>
        <w:tc>
          <w:tcPr>
            <w:tcW w:w="7028" w:type="dxa"/>
            <w:noWrap/>
            <w:hideMark/>
          </w:tcPr>
          <w:p w14:paraId="222FD151" w14:textId="77777777" w:rsidR="0052205D" w:rsidRPr="007644BC" w:rsidRDefault="0052205D" w:rsidP="0067239E">
            <w:pPr>
              <w:pStyle w:val="BodySciensan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7644BC">
              <w:rPr>
                <w:sz w:val="16"/>
                <w:szCs w:val="16"/>
                <w:lang w:val="en-US"/>
              </w:rPr>
              <w:t>Patient data that do not change over time (e.g. birth date, sex etc.)</w:t>
            </w:r>
          </w:p>
        </w:tc>
      </w:tr>
      <w:tr w:rsidR="0052205D" w:rsidRPr="005E5C86" w14:paraId="0E40ED16" w14:textId="77777777" w:rsidTr="00154F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  <w:noWrap/>
            <w:hideMark/>
          </w:tcPr>
          <w:p w14:paraId="44C7C42B" w14:textId="77777777" w:rsidR="0052205D" w:rsidRPr="0067239E" w:rsidRDefault="0052205D" w:rsidP="0067239E">
            <w:pPr>
              <w:pStyle w:val="BodySciensano"/>
              <w:rPr>
                <w:sz w:val="16"/>
                <w:szCs w:val="16"/>
              </w:rPr>
            </w:pPr>
            <w:r w:rsidRPr="0067239E">
              <w:rPr>
                <w:sz w:val="16"/>
                <w:szCs w:val="16"/>
              </w:rPr>
              <w:t>Upload Center</w:t>
            </w:r>
          </w:p>
        </w:tc>
        <w:tc>
          <w:tcPr>
            <w:tcW w:w="7028" w:type="dxa"/>
            <w:noWrap/>
            <w:hideMark/>
          </w:tcPr>
          <w:p w14:paraId="3EBD7AF7" w14:textId="77777777" w:rsidR="0052205D" w:rsidRPr="007644BC" w:rsidRDefault="0052205D" w:rsidP="0067239E">
            <w:pPr>
              <w:pStyle w:val="BodySciensan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7644BC">
              <w:rPr>
                <w:sz w:val="16"/>
                <w:szCs w:val="16"/>
                <w:lang w:val="en-US"/>
              </w:rPr>
              <w:t>The CSV file import functionality of HD4DP</w:t>
            </w:r>
          </w:p>
        </w:tc>
      </w:tr>
    </w:tbl>
    <w:p w14:paraId="435F5DE5" w14:textId="77777777" w:rsidR="00F43B11" w:rsidRPr="00F43B11" w:rsidRDefault="00F43B11" w:rsidP="00F43B11">
      <w:pPr>
        <w:pStyle w:val="BodySciensano"/>
        <w:rPr>
          <w:lang w:val="en-US"/>
        </w:rPr>
      </w:pPr>
    </w:p>
    <w:p w14:paraId="3CA1EEF0" w14:textId="77777777" w:rsidR="00F43B11" w:rsidRDefault="00F43B11" w:rsidP="00F43B11">
      <w:pPr>
        <w:pStyle w:val="Heading2"/>
        <w:rPr>
          <w:lang w:val="en-US"/>
        </w:rPr>
      </w:pPr>
      <w:r>
        <w:rPr>
          <w:lang w:val="en-US"/>
        </w:rPr>
        <w:t xml:space="preserve">Procedure </w:t>
      </w:r>
    </w:p>
    <w:p w14:paraId="716AEE96" w14:textId="0322FA10" w:rsidR="001C68BA" w:rsidRDefault="00D811F4" w:rsidP="00734F29">
      <w:pPr>
        <w:pStyle w:val="BodySciensano"/>
        <w:spacing w:after="120"/>
        <w:rPr>
          <w:lang w:val="en-US"/>
        </w:rPr>
      </w:pPr>
      <w:r>
        <w:rPr>
          <w:lang w:val="en-US"/>
        </w:rPr>
        <w:t>Transferring</w:t>
      </w:r>
      <w:r w:rsidR="0067239E">
        <w:rPr>
          <w:lang w:val="en-US"/>
        </w:rPr>
        <w:t xml:space="preserve"> </w:t>
      </w:r>
      <w:r>
        <w:rPr>
          <w:lang w:val="en-US"/>
        </w:rPr>
        <w:t>s</w:t>
      </w:r>
      <w:r w:rsidR="0067239E">
        <w:rPr>
          <w:lang w:val="en-US"/>
        </w:rPr>
        <w:t xml:space="preserve">table data from </w:t>
      </w:r>
      <w:r>
        <w:rPr>
          <w:lang w:val="en-US"/>
        </w:rPr>
        <w:t xml:space="preserve">the previous data collection </w:t>
      </w:r>
      <w:r w:rsidR="0067239E">
        <w:rPr>
          <w:lang w:val="en-US"/>
        </w:rPr>
        <w:t xml:space="preserve">to a new </w:t>
      </w:r>
      <w:r>
        <w:rPr>
          <w:lang w:val="en-US"/>
        </w:rPr>
        <w:t xml:space="preserve">one </w:t>
      </w:r>
      <w:r w:rsidR="00F43B11">
        <w:rPr>
          <w:lang w:val="en-US"/>
        </w:rPr>
        <w:t xml:space="preserve">contains </w:t>
      </w:r>
      <w:r w:rsidR="0030629A">
        <w:rPr>
          <w:lang w:val="en-US"/>
        </w:rPr>
        <w:t>3</w:t>
      </w:r>
      <w:r w:rsidR="00F43B11">
        <w:rPr>
          <w:lang w:val="en-US"/>
        </w:rPr>
        <w:t xml:space="preserve"> steps</w:t>
      </w:r>
      <w:r>
        <w:rPr>
          <w:lang w:val="en-US"/>
        </w:rPr>
        <w:t xml:space="preserve"> in HD4DP</w:t>
      </w:r>
      <w:r w:rsidR="00F43B11">
        <w:rPr>
          <w:lang w:val="en-US"/>
        </w:rPr>
        <w:t>:</w:t>
      </w:r>
    </w:p>
    <w:p w14:paraId="3FE1D601" w14:textId="46B05D51" w:rsidR="00770FD2" w:rsidRDefault="00770FD2" w:rsidP="001A0E35">
      <w:pPr>
        <w:pStyle w:val="BodySciensano"/>
        <w:spacing w:before="120" w:line="360" w:lineRule="auto"/>
        <w:ind w:left="1066"/>
        <w:rPr>
          <w:lang w:val="en-US"/>
        </w:rPr>
      </w:pPr>
    </w:p>
    <w:p w14:paraId="061544AF" w14:textId="101E6387" w:rsidR="00845185" w:rsidRPr="00845185" w:rsidRDefault="00845185" w:rsidP="001A0E35">
      <w:pPr>
        <w:pStyle w:val="BodySciensano"/>
        <w:numPr>
          <w:ilvl w:val="0"/>
          <w:numId w:val="9"/>
        </w:numPr>
        <w:spacing w:before="120" w:line="360" w:lineRule="auto"/>
        <w:ind w:left="1066" w:hanging="357"/>
        <w:rPr>
          <w:lang w:val="en-US"/>
        </w:rPr>
      </w:pPr>
      <w:r w:rsidRPr="00845185">
        <w:rPr>
          <w:b/>
          <w:bCs/>
          <w:lang w:val="en-US"/>
        </w:rPr>
        <w:t>Activate participation</w:t>
      </w:r>
      <w:r>
        <w:rPr>
          <w:lang w:val="en-US"/>
        </w:rPr>
        <w:t xml:space="preserve"> to the new Data Collection</w:t>
      </w:r>
    </w:p>
    <w:p w14:paraId="2E4FF1F8" w14:textId="1C22C3B2" w:rsidR="00F43B11" w:rsidRDefault="00F43B11" w:rsidP="001A0E35">
      <w:pPr>
        <w:pStyle w:val="BodySciensano"/>
        <w:numPr>
          <w:ilvl w:val="0"/>
          <w:numId w:val="9"/>
        </w:numPr>
        <w:spacing w:before="120" w:line="360" w:lineRule="auto"/>
        <w:ind w:left="1066" w:hanging="357"/>
        <w:rPr>
          <w:lang w:val="en-US"/>
        </w:rPr>
      </w:pPr>
      <w:r w:rsidRPr="0054032A">
        <w:rPr>
          <w:b/>
          <w:bCs/>
          <w:lang w:val="en-US"/>
        </w:rPr>
        <w:t xml:space="preserve">Export </w:t>
      </w:r>
      <w:r w:rsidR="001C68BA" w:rsidRPr="0054032A">
        <w:rPr>
          <w:b/>
          <w:bCs/>
          <w:lang w:val="en-US"/>
        </w:rPr>
        <w:t xml:space="preserve">a </w:t>
      </w:r>
      <w:r w:rsidRPr="0054032A">
        <w:rPr>
          <w:b/>
          <w:bCs/>
          <w:lang w:val="en-US"/>
        </w:rPr>
        <w:t xml:space="preserve">CSV </w:t>
      </w:r>
      <w:r w:rsidR="001C68BA" w:rsidRPr="0054032A">
        <w:rPr>
          <w:b/>
          <w:bCs/>
          <w:lang w:val="en-US"/>
        </w:rPr>
        <w:t>file</w:t>
      </w:r>
      <w:r w:rsidR="001C68BA">
        <w:rPr>
          <w:lang w:val="en-US"/>
        </w:rPr>
        <w:t xml:space="preserve"> containing the s</w:t>
      </w:r>
      <w:r w:rsidR="0067239E">
        <w:rPr>
          <w:lang w:val="en-US"/>
        </w:rPr>
        <w:t xml:space="preserve">table data from the </w:t>
      </w:r>
      <w:r w:rsidR="003B4B86">
        <w:rPr>
          <w:lang w:val="en-US"/>
        </w:rPr>
        <w:t>previous</w:t>
      </w:r>
      <w:r w:rsidR="0067239E">
        <w:rPr>
          <w:lang w:val="en-US"/>
        </w:rPr>
        <w:t xml:space="preserve"> </w:t>
      </w:r>
      <w:r w:rsidR="00845185">
        <w:rPr>
          <w:lang w:val="en-US"/>
        </w:rPr>
        <w:t>D</w:t>
      </w:r>
      <w:r w:rsidR="0067239E">
        <w:rPr>
          <w:lang w:val="en-US"/>
        </w:rPr>
        <w:t xml:space="preserve">ata </w:t>
      </w:r>
      <w:r w:rsidR="00845185">
        <w:rPr>
          <w:lang w:val="en-US"/>
        </w:rPr>
        <w:t>C</w:t>
      </w:r>
      <w:r w:rsidR="0067239E">
        <w:rPr>
          <w:lang w:val="en-US"/>
        </w:rPr>
        <w:t>ollection</w:t>
      </w:r>
      <w:r w:rsidR="003B4B86">
        <w:rPr>
          <w:lang w:val="en-US"/>
        </w:rPr>
        <w:t>;</w:t>
      </w:r>
    </w:p>
    <w:p w14:paraId="18C6FAC7" w14:textId="3F8F7AB8" w:rsidR="00F43B11" w:rsidRDefault="00F43B11" w:rsidP="001A0E35">
      <w:pPr>
        <w:pStyle w:val="BodySciensano"/>
        <w:numPr>
          <w:ilvl w:val="0"/>
          <w:numId w:val="9"/>
        </w:numPr>
        <w:spacing w:line="360" w:lineRule="auto"/>
        <w:rPr>
          <w:lang w:val="en-US"/>
        </w:rPr>
      </w:pPr>
      <w:r w:rsidRPr="0054032A">
        <w:rPr>
          <w:b/>
          <w:bCs/>
          <w:lang w:val="en-US"/>
        </w:rPr>
        <w:t xml:space="preserve">Import the </w:t>
      </w:r>
      <w:r w:rsidR="001C68BA" w:rsidRPr="0054032A">
        <w:rPr>
          <w:b/>
          <w:bCs/>
          <w:lang w:val="en-US"/>
        </w:rPr>
        <w:t xml:space="preserve">CSV </w:t>
      </w:r>
      <w:r w:rsidR="00F901B8" w:rsidRPr="0054032A">
        <w:rPr>
          <w:b/>
          <w:bCs/>
          <w:lang w:val="en-US"/>
        </w:rPr>
        <w:t>file</w:t>
      </w:r>
      <w:r w:rsidR="00D811F4">
        <w:rPr>
          <w:lang w:val="en-US"/>
        </w:rPr>
        <w:t xml:space="preserve"> in the new data collection;</w:t>
      </w:r>
    </w:p>
    <w:p w14:paraId="4F937A42" w14:textId="05FA56B2" w:rsidR="00154F1F" w:rsidRDefault="00845185" w:rsidP="001A0E35">
      <w:pPr>
        <w:pStyle w:val="BodySciensano"/>
        <w:numPr>
          <w:ilvl w:val="0"/>
          <w:numId w:val="9"/>
        </w:num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Update the list: </w:t>
      </w:r>
      <w:r w:rsidR="0011376D" w:rsidRPr="0054032A">
        <w:rPr>
          <w:b/>
          <w:bCs/>
          <w:lang w:val="en-US"/>
        </w:rPr>
        <w:t xml:space="preserve">Remove </w:t>
      </w:r>
      <w:r w:rsidR="00F901B8" w:rsidRPr="0054032A">
        <w:rPr>
          <w:b/>
          <w:bCs/>
          <w:lang w:val="en-US"/>
        </w:rPr>
        <w:t>registrations</w:t>
      </w:r>
      <w:r w:rsidR="0011376D">
        <w:rPr>
          <w:lang w:val="en-US"/>
        </w:rPr>
        <w:t xml:space="preserve"> from </w:t>
      </w:r>
      <w:r w:rsidR="00023A8F">
        <w:rPr>
          <w:lang w:val="en-US"/>
        </w:rPr>
        <w:t>deceased patients</w:t>
      </w:r>
      <w:r w:rsidR="00F901B8">
        <w:rPr>
          <w:lang w:val="en-US"/>
        </w:rPr>
        <w:t>/patients not seen during the audit year</w:t>
      </w:r>
      <w:r w:rsidR="0067239E">
        <w:rPr>
          <w:lang w:val="en-US"/>
        </w:rPr>
        <w:t>.</w:t>
      </w:r>
      <w:r>
        <w:rPr>
          <w:lang w:val="en-US"/>
        </w:rPr>
        <w:t xml:space="preserve"> </w:t>
      </w:r>
      <w:r w:rsidRPr="00845185">
        <w:rPr>
          <w:b/>
          <w:bCs/>
          <w:lang w:val="en-US"/>
        </w:rPr>
        <w:t>Create registrations</w:t>
      </w:r>
      <w:r>
        <w:rPr>
          <w:lang w:val="en-US"/>
        </w:rPr>
        <w:t xml:space="preserve"> for new patients.</w:t>
      </w:r>
    </w:p>
    <w:p w14:paraId="6FDC8E54" w14:textId="750ED42F" w:rsidR="00845185" w:rsidRDefault="00845185" w:rsidP="00845185">
      <w:pPr>
        <w:pStyle w:val="BodySciensano"/>
        <w:ind w:left="1069"/>
        <w:rPr>
          <w:lang w:val="en-US"/>
        </w:rPr>
      </w:pPr>
    </w:p>
    <w:p w14:paraId="54EEF533" w14:textId="5BB2A432" w:rsidR="001A0E35" w:rsidRDefault="001A0E35" w:rsidP="00845185">
      <w:pPr>
        <w:pStyle w:val="BodySciensano"/>
        <w:ind w:left="1069"/>
        <w:rPr>
          <w:lang w:val="en-US"/>
        </w:rPr>
      </w:pPr>
    </w:p>
    <w:p w14:paraId="6F51F571" w14:textId="3641E3BE" w:rsidR="001A0E35" w:rsidRDefault="001A0E35" w:rsidP="00845185">
      <w:pPr>
        <w:pStyle w:val="BodySciensano"/>
        <w:ind w:left="1069"/>
        <w:rPr>
          <w:lang w:val="en-US"/>
        </w:rPr>
      </w:pPr>
    </w:p>
    <w:p w14:paraId="18CAB4E3" w14:textId="338A192B" w:rsidR="001A0E35" w:rsidRDefault="001A0E35" w:rsidP="00845185">
      <w:pPr>
        <w:pStyle w:val="BodySciensano"/>
        <w:ind w:left="1069"/>
        <w:rPr>
          <w:lang w:val="en-US"/>
        </w:rPr>
      </w:pPr>
    </w:p>
    <w:p w14:paraId="53F46302" w14:textId="61871C24" w:rsidR="001A0E35" w:rsidRDefault="001A0E35" w:rsidP="00845185">
      <w:pPr>
        <w:pStyle w:val="BodySciensano"/>
        <w:ind w:left="1069"/>
        <w:rPr>
          <w:lang w:val="en-US"/>
        </w:rPr>
      </w:pPr>
    </w:p>
    <w:p w14:paraId="174F77CF" w14:textId="5EB3F4CC" w:rsidR="001A0E35" w:rsidRDefault="001A0E35" w:rsidP="00845185">
      <w:pPr>
        <w:pStyle w:val="BodySciensano"/>
        <w:ind w:left="1069"/>
        <w:rPr>
          <w:lang w:val="en-US"/>
        </w:rPr>
      </w:pPr>
    </w:p>
    <w:p w14:paraId="38C32395" w14:textId="3138CD11" w:rsidR="001A0E35" w:rsidRDefault="001A0E35" w:rsidP="00845185">
      <w:pPr>
        <w:pStyle w:val="BodySciensano"/>
        <w:ind w:left="1069"/>
        <w:rPr>
          <w:lang w:val="en-US"/>
        </w:rPr>
      </w:pPr>
    </w:p>
    <w:p w14:paraId="6B1FD905" w14:textId="3FD57879" w:rsidR="001A0E35" w:rsidRDefault="001A0E35" w:rsidP="00845185">
      <w:pPr>
        <w:pStyle w:val="BodySciensano"/>
        <w:ind w:left="1069"/>
        <w:rPr>
          <w:lang w:val="en-US"/>
        </w:rPr>
      </w:pPr>
    </w:p>
    <w:p w14:paraId="7B7B83E8" w14:textId="4C806633" w:rsidR="001A0E35" w:rsidRDefault="001A0E35" w:rsidP="00845185">
      <w:pPr>
        <w:pStyle w:val="BodySciensano"/>
        <w:ind w:left="1069"/>
        <w:rPr>
          <w:lang w:val="en-US"/>
        </w:rPr>
      </w:pPr>
    </w:p>
    <w:p w14:paraId="74DD835F" w14:textId="7105D356" w:rsidR="001A0E35" w:rsidRDefault="001A0E35" w:rsidP="00845185">
      <w:pPr>
        <w:pStyle w:val="BodySciensano"/>
        <w:ind w:left="1069"/>
        <w:rPr>
          <w:lang w:val="en-US"/>
        </w:rPr>
      </w:pPr>
    </w:p>
    <w:p w14:paraId="078985F4" w14:textId="41E490EC" w:rsidR="001A0E35" w:rsidRDefault="001A0E35" w:rsidP="00845185">
      <w:pPr>
        <w:pStyle w:val="BodySciensano"/>
        <w:ind w:left="1069"/>
        <w:rPr>
          <w:lang w:val="en-US"/>
        </w:rPr>
      </w:pPr>
    </w:p>
    <w:p w14:paraId="789878CF" w14:textId="0C5F9D8E" w:rsidR="001A0E35" w:rsidRDefault="001A0E35" w:rsidP="00845185">
      <w:pPr>
        <w:pStyle w:val="BodySciensano"/>
        <w:ind w:left="1069"/>
        <w:rPr>
          <w:lang w:val="en-US"/>
        </w:rPr>
      </w:pPr>
    </w:p>
    <w:p w14:paraId="4B2C09E8" w14:textId="7384E165" w:rsidR="001A0E35" w:rsidRDefault="001A0E35" w:rsidP="00845185">
      <w:pPr>
        <w:pStyle w:val="BodySciensano"/>
        <w:ind w:left="1069"/>
        <w:rPr>
          <w:lang w:val="en-US"/>
        </w:rPr>
      </w:pPr>
    </w:p>
    <w:p w14:paraId="4BC7D0E8" w14:textId="4BA63FCE" w:rsidR="001A0E35" w:rsidRDefault="001A0E35" w:rsidP="00845185">
      <w:pPr>
        <w:pStyle w:val="BodySciensano"/>
        <w:ind w:left="1069"/>
        <w:rPr>
          <w:lang w:val="en-US"/>
        </w:rPr>
      </w:pPr>
    </w:p>
    <w:p w14:paraId="43EA8E6A" w14:textId="1866446A" w:rsidR="001A0E35" w:rsidRDefault="001A0E35" w:rsidP="00845185">
      <w:pPr>
        <w:pStyle w:val="BodySciensano"/>
        <w:ind w:left="1069"/>
        <w:rPr>
          <w:lang w:val="en-US"/>
        </w:rPr>
      </w:pPr>
    </w:p>
    <w:p w14:paraId="265B4A0F" w14:textId="1734FA18" w:rsidR="001A0E35" w:rsidRDefault="001A0E35" w:rsidP="00845185">
      <w:pPr>
        <w:pStyle w:val="BodySciensano"/>
        <w:ind w:left="1069"/>
        <w:rPr>
          <w:lang w:val="en-US"/>
        </w:rPr>
      </w:pPr>
    </w:p>
    <w:p w14:paraId="666B199F" w14:textId="35C2DDBA" w:rsidR="001A0E35" w:rsidRDefault="001A0E35" w:rsidP="00845185">
      <w:pPr>
        <w:pStyle w:val="BodySciensano"/>
        <w:ind w:left="1069"/>
        <w:rPr>
          <w:lang w:val="en-US"/>
        </w:rPr>
      </w:pPr>
    </w:p>
    <w:p w14:paraId="0FC0F0CE" w14:textId="77777777" w:rsidR="001A0E35" w:rsidRDefault="001A0E35" w:rsidP="00845185">
      <w:pPr>
        <w:pStyle w:val="BodySciensano"/>
        <w:ind w:left="1069"/>
        <w:rPr>
          <w:lang w:val="en-US"/>
        </w:rPr>
      </w:pPr>
    </w:p>
    <w:p w14:paraId="1E31CB42" w14:textId="77777777" w:rsidR="00845185" w:rsidRPr="00845185" w:rsidRDefault="00845185" w:rsidP="00845185">
      <w:pPr>
        <w:pStyle w:val="BodySciensano"/>
        <w:ind w:left="1069"/>
        <w:rPr>
          <w:lang w:val="en-US"/>
        </w:rPr>
      </w:pPr>
    </w:p>
    <w:p w14:paraId="14068FFC" w14:textId="58F86899" w:rsidR="00845185" w:rsidRPr="00845185" w:rsidRDefault="00845185" w:rsidP="00845185">
      <w:pPr>
        <w:pStyle w:val="ListParagraph"/>
        <w:numPr>
          <w:ilvl w:val="0"/>
          <w:numId w:val="32"/>
        </w:numPr>
        <w:spacing w:after="200"/>
        <w:jc w:val="left"/>
        <w:rPr>
          <w:rFonts w:eastAsiaTheme="majorEastAsia" w:cstheme="majorBidi"/>
          <w:b/>
          <w:bCs/>
          <w:caps/>
          <w:color w:val="3AAA35"/>
          <w:sz w:val="22"/>
          <w:lang w:val="en-US"/>
        </w:rPr>
      </w:pPr>
      <w:r w:rsidRPr="00845185">
        <w:rPr>
          <w:rFonts w:eastAsiaTheme="majorEastAsia" w:cstheme="majorBidi"/>
          <w:b/>
          <w:bCs/>
          <w:caps/>
          <w:color w:val="3AAA35"/>
          <w:sz w:val="22"/>
          <w:lang w:val="en-US"/>
        </w:rPr>
        <w:lastRenderedPageBreak/>
        <w:t>ACTIVATE PARTICIPATION TO THE NEW DATA COLLECTION</w:t>
      </w:r>
    </w:p>
    <w:p w14:paraId="5B7496EE" w14:textId="23445CFF" w:rsidR="00B06C63" w:rsidRDefault="00845185" w:rsidP="00845185">
      <w:pPr>
        <w:spacing w:line="240" w:lineRule="auto"/>
        <w:jc w:val="left"/>
        <w:rPr>
          <w:lang w:val="en-US"/>
        </w:rPr>
      </w:pPr>
      <w:r w:rsidRPr="00845185">
        <w:rPr>
          <w:lang w:val="en-US"/>
        </w:rPr>
        <w:t xml:space="preserve">You need to confirm the participation to the new DCD before any </w:t>
      </w:r>
      <w:r>
        <w:rPr>
          <w:lang w:val="en-US"/>
        </w:rPr>
        <w:t>registrations</w:t>
      </w:r>
      <w:r w:rsidRPr="00845185">
        <w:rPr>
          <w:lang w:val="en-US"/>
        </w:rPr>
        <w:t xml:space="preserve"> can be created.</w:t>
      </w:r>
    </w:p>
    <w:p w14:paraId="2B93D031" w14:textId="77777777" w:rsidR="00845185" w:rsidRPr="00845185" w:rsidRDefault="00845185" w:rsidP="00845185">
      <w:pPr>
        <w:spacing w:line="240" w:lineRule="auto"/>
        <w:jc w:val="left"/>
        <w:rPr>
          <w:lang w:val="en-US"/>
        </w:rPr>
      </w:pPr>
    </w:p>
    <w:p w14:paraId="57A00449" w14:textId="250AA278" w:rsidR="00845185" w:rsidRDefault="003B4B86" w:rsidP="001A0E35">
      <w:pPr>
        <w:pStyle w:val="ListParagraph"/>
        <w:numPr>
          <w:ilvl w:val="0"/>
          <w:numId w:val="23"/>
        </w:numPr>
        <w:spacing w:line="360" w:lineRule="auto"/>
        <w:contextualSpacing w:val="0"/>
        <w:jc w:val="left"/>
        <w:rPr>
          <w:color w:val="1F497D"/>
          <w:lang w:val="en-US"/>
        </w:rPr>
      </w:pPr>
      <w:r>
        <w:rPr>
          <w:lang w:val="en-US"/>
        </w:rPr>
        <w:t>Log in HD4DP;</w:t>
      </w:r>
      <w:r w:rsidR="00154F1F" w:rsidRPr="00154F1F">
        <w:rPr>
          <w:color w:val="1F497D"/>
          <w:lang w:val="en-US"/>
        </w:rPr>
        <w:t xml:space="preserve"> </w:t>
      </w:r>
    </w:p>
    <w:p w14:paraId="6CB83FBB" w14:textId="74358375" w:rsidR="00154F1F" w:rsidRPr="00845185" w:rsidRDefault="00154F1F" w:rsidP="001A0E35">
      <w:pPr>
        <w:pStyle w:val="ListParagraph"/>
        <w:numPr>
          <w:ilvl w:val="0"/>
          <w:numId w:val="23"/>
        </w:numPr>
        <w:spacing w:line="360" w:lineRule="auto"/>
        <w:contextualSpacing w:val="0"/>
        <w:jc w:val="left"/>
        <w:rPr>
          <w:lang w:val="en-US"/>
        </w:rPr>
      </w:pPr>
      <w:r w:rsidRPr="00845185">
        <w:rPr>
          <w:lang w:val="en-US"/>
        </w:rPr>
        <w:t xml:space="preserve">Select </w:t>
      </w:r>
      <w:r w:rsidRPr="00845185">
        <w:rPr>
          <w:b/>
          <w:color w:val="006633" w:themeColor="accent2"/>
          <w:lang w:val="en-US"/>
        </w:rPr>
        <w:t>IQECAD v5</w:t>
      </w:r>
      <w:r w:rsidR="00845185">
        <w:rPr>
          <w:b/>
          <w:color w:val="006633" w:themeColor="accent2"/>
          <w:lang w:val="en-US"/>
        </w:rPr>
        <w:t>.0</w:t>
      </w:r>
      <w:r w:rsidRPr="00845185">
        <w:rPr>
          <w:lang w:val="en-US"/>
        </w:rPr>
        <w:t xml:space="preserve"> (the new data collection)</w:t>
      </w:r>
      <w:r w:rsidRPr="00154F1F">
        <w:rPr>
          <w:lang w:val="en-US"/>
        </w:rPr>
        <w:t xml:space="preserve"> </w:t>
      </w:r>
    </w:p>
    <w:p w14:paraId="61CB6BDF" w14:textId="5ACDE8BB" w:rsidR="007E2FDA" w:rsidRDefault="00845185" w:rsidP="007E2FDA">
      <w:pPr>
        <w:spacing w:line="240" w:lineRule="auto"/>
        <w:jc w:val="left"/>
        <w:rPr>
          <w:color w:val="1F497D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9B328F6" wp14:editId="7ADD139E">
                <wp:simplePos x="0" y="0"/>
                <wp:positionH relativeFrom="column">
                  <wp:posOffset>-17780</wp:posOffset>
                </wp:positionH>
                <wp:positionV relativeFrom="paragraph">
                  <wp:posOffset>154940</wp:posOffset>
                </wp:positionV>
                <wp:extent cx="5759450" cy="1335405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35405"/>
                          <a:chOff x="0" y="0"/>
                          <a:chExt cx="5759450" cy="133540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5759450" cy="1335405"/>
                            <a:chOff x="0" y="0"/>
                            <a:chExt cx="5759450" cy="133540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59450" cy="1335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76200" y="800100"/>
                              <a:ext cx="946150" cy="175846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8000"/>
                              </a:srgbClr>
                            </a:solidFill>
                            <a:ln w="38100">
                              <a:noFill/>
                            </a:ln>
                          </wps:spPr>
                          <wps:txbx>
                            <w:txbxContent>
                              <w:p w14:paraId="0909581E" w14:textId="77777777" w:rsidR="00154F1F" w:rsidRDefault="00154F1F" w:rsidP="00154F1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ounded Rectangular Callout 56"/>
                          <wps:cNvSpPr/>
                          <wps:spPr>
                            <a:xfrm>
                              <a:off x="1390650" y="506068"/>
                              <a:ext cx="2171700" cy="287682"/>
                            </a:xfrm>
                            <a:prstGeom prst="wedgeRoundRectCallout">
                              <a:avLst>
                                <a:gd name="adj1" fmla="val -75709"/>
                                <a:gd name="adj2" fmla="val 85142"/>
                                <a:gd name="adj3" fmla="val 1666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7C48EA" w14:textId="3DCF47DF" w:rsidR="00154F1F" w:rsidRPr="005010D2" w:rsidRDefault="00154F1F" w:rsidP="00154F1F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New</w:t>
                                </w:r>
                                <w:r w:rsidRPr="005010D2"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</w:t>
                                </w:r>
                                <w:r w:rsidR="00845185">
                                  <w:rPr>
                                    <w:color w:val="FFFFFF" w:themeColor="background1"/>
                                    <w:lang w:val="en-US"/>
                                  </w:rPr>
                                  <w:t>Data collection</w:t>
                                </w:r>
                                <w:r w:rsidRPr="005010D2"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(Version 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5.0</w:t>
                                </w:r>
                                <w:r w:rsidRPr="005010D2">
                                  <w:rPr>
                                    <w:color w:val="FFFFFF" w:themeColor="background1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76200" y="793750"/>
                            <a:ext cx="996950" cy="164038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D53BD2A" w14:textId="77777777" w:rsidR="007E2FDA" w:rsidRDefault="007E2FDA" w:rsidP="007E2F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328F6" id="Group 48" o:spid="_x0000_s1026" style="position:absolute;margin-left:-1.4pt;margin-top:12.2pt;width:453.5pt;height:105.15pt;z-index:251957248" coordsize="5759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">
                <v:group id="Group 5" o:spid="_x0000_s1027" style="position:absolute;width:57594;height:13354" coordsize="5759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width:5759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9" type="#_x0000_t202" style="position:absolute;left:762;top:8001;width:946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" fillcolor="#00b050" stroked="f" strokeweight="3pt">
                    <v:fill opacity="5140f"/>
                    <v:textbox>
                      <w:txbxContent>
                        <w:p w14:paraId="0909581E" w14:textId="77777777" w:rsidR="00154F1F" w:rsidRDefault="00154F1F" w:rsidP="00154F1F"/>
                      </w:txbxContent>
                    </v:textbox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56" o:spid="_x0000_s1030" type="#_x0000_t62" style="position:absolute;left:13906;top:5060;width:2171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" adj="-5553,29191" fillcolor="#3aaa35 [3204]" stroked="f" strokeweight="2pt">
                    <v:textbox>
                      <w:txbxContent>
                        <w:p w14:paraId="227C48EA" w14:textId="3DCF47DF" w:rsidR="00154F1F" w:rsidRPr="005010D2" w:rsidRDefault="00154F1F" w:rsidP="00154F1F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>New</w:t>
                          </w:r>
                          <w:r w:rsidRPr="005010D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="00845185">
                            <w:rPr>
                              <w:color w:val="FFFFFF" w:themeColor="background1"/>
                              <w:lang w:val="en-US"/>
                            </w:rPr>
                            <w:t>Data collection</w:t>
                          </w:r>
                          <w:r w:rsidRPr="005010D2">
                            <w:rPr>
                              <w:color w:val="FFFFFF" w:themeColor="background1"/>
                              <w:lang w:val="en-US"/>
                            </w:rPr>
                            <w:t xml:space="preserve"> (Version 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5.0</w:t>
                          </w:r>
                          <w:r w:rsidRPr="005010D2">
                            <w:rPr>
                              <w:color w:val="FFFFFF" w:themeColor="background1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46" o:spid="_x0000_s1031" type="#_x0000_t202" style="position:absolute;left:762;top:7937;width:9969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" fillcolor="#00b050" strokecolor="#2b7f27 [2414]" strokeweight="3pt">
                  <v:fill opacity="5140f"/>
                  <v:textbox>
                    <w:txbxContent>
                      <w:p w14:paraId="5D53BD2A" w14:textId="77777777" w:rsidR="007E2FDA" w:rsidRDefault="007E2FDA" w:rsidP="007E2FDA"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AF2C9D4" w14:textId="77777777" w:rsidR="007E2FDA" w:rsidRPr="007E2FDA" w:rsidRDefault="007E2FDA" w:rsidP="007E2FDA">
      <w:pPr>
        <w:spacing w:line="240" w:lineRule="auto"/>
        <w:jc w:val="left"/>
        <w:rPr>
          <w:color w:val="1F497D"/>
          <w:lang w:val="en-US"/>
        </w:rPr>
      </w:pPr>
    </w:p>
    <w:p w14:paraId="7371D667" w14:textId="735140D6" w:rsidR="00154F1F" w:rsidRPr="00770FD2" w:rsidRDefault="00154F1F" w:rsidP="00154F1F">
      <w:pPr>
        <w:pStyle w:val="ListParagraph"/>
        <w:rPr>
          <w:color w:val="1F497D"/>
          <w:lang w:val="en-US"/>
        </w:rPr>
      </w:pPr>
    </w:p>
    <w:p w14:paraId="713B15CA" w14:textId="5FAEEF70" w:rsidR="00154F1F" w:rsidRPr="00845185" w:rsidRDefault="00845185" w:rsidP="00154F1F">
      <w:pPr>
        <w:pStyle w:val="ListParagraph"/>
        <w:numPr>
          <w:ilvl w:val="0"/>
          <w:numId w:val="23"/>
        </w:numPr>
        <w:spacing w:line="240" w:lineRule="auto"/>
        <w:contextualSpacing w:val="0"/>
        <w:jc w:val="left"/>
        <w:rPr>
          <w:lang w:val="en-US"/>
        </w:rPr>
      </w:pPr>
      <w:r w:rsidRPr="0084518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5247800" wp14:editId="0E46998D">
                <wp:simplePos x="0" y="0"/>
                <wp:positionH relativeFrom="column">
                  <wp:posOffset>-36830</wp:posOffset>
                </wp:positionH>
                <wp:positionV relativeFrom="paragraph">
                  <wp:posOffset>278765</wp:posOffset>
                </wp:positionV>
                <wp:extent cx="5759450" cy="1335405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35405"/>
                          <a:chOff x="0" y="0"/>
                          <a:chExt cx="5759450" cy="133540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5759450" cy="1335405"/>
                            <a:chOff x="0" y="0"/>
                            <a:chExt cx="5759450" cy="133540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59450" cy="13354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0" name="Rounded Rectangular Callout 11"/>
                          <wps:cNvSpPr/>
                          <wps:spPr>
                            <a:xfrm>
                              <a:off x="2197100" y="208967"/>
                              <a:ext cx="1365249" cy="299318"/>
                            </a:xfrm>
                            <a:prstGeom prst="wedgeRoundRectCallout">
                              <a:avLst>
                                <a:gd name="adj1" fmla="val 72581"/>
                                <a:gd name="adj2" fmla="val 31549"/>
                                <a:gd name="adj3" fmla="val 16667"/>
                              </a:avLst>
                            </a:prstGeom>
                            <a:solidFill>
                              <a:srgbClr val="3AAA35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B478F8" w14:textId="2035DA66" w:rsidR="007E2FDA" w:rsidRPr="005010D2" w:rsidRDefault="007E2FDA" w:rsidP="007E2FDA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Participation page  </w:t>
                                </w:r>
                              </w:p>
                              <w:p w14:paraId="7B91B029" w14:textId="77777777" w:rsidR="007E2FDA" w:rsidRDefault="007E2FDA" w:rsidP="007E2FD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2"/>
                        <wps:cNvSpPr txBox="1"/>
                        <wps:spPr>
                          <a:xfrm>
                            <a:off x="3905250" y="317500"/>
                            <a:ext cx="1009650" cy="164038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5CF00CE" w14:textId="77777777" w:rsidR="007E2FDA" w:rsidRDefault="007E2FDA" w:rsidP="007E2F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47800" id="Group 53" o:spid="_x0000_s1032" style="position:absolute;left:0;text-align:left;margin-left:-2.9pt;margin-top:21.95pt;width:453.5pt;height:105.15pt;z-index:251960320" coordsize="5759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">
                <v:group id="Group 32" o:spid="_x0000_s1033" style="position:absolute;width:57594;height:13354" coordsize="57594,1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1" o:spid="_x0000_s1034" type="#_x0000_t75" style="position:absolute;width:5759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">
                    <v:imagedata r:id="rId9" o:title=""/>
                  </v:shape>
                  <v:shape id="Rounded Rectangular Callout 11" o:spid="_x0000_s1035" type="#_x0000_t62" style="position:absolute;left:21971;top:2089;width:13652;height:2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" adj="26477,17615" fillcolor="#3aaa35" stroked="f" strokeweight="2pt">
                    <v:textbox>
                      <w:txbxContent>
                        <w:p w14:paraId="59B478F8" w14:textId="2035DA66" w:rsidR="007E2FDA" w:rsidRPr="005010D2" w:rsidRDefault="007E2FDA" w:rsidP="007E2FDA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>Participation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page 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</w:p>
                        <w:p w14:paraId="7B91B029" w14:textId="77777777" w:rsidR="007E2FDA" w:rsidRDefault="007E2FDA" w:rsidP="007E2FDA"/>
                      </w:txbxContent>
                    </v:textbox>
                  </v:shape>
                </v:group>
                <v:shape id="Text Box 52" o:spid="_x0000_s1036" type="#_x0000_t202" style="position:absolute;left:39052;top:3175;width:1009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05CF00CE" w14:textId="77777777" w:rsidR="007E2FDA" w:rsidRDefault="007E2FDA" w:rsidP="007E2FDA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54F1F" w:rsidRPr="00845185">
        <w:rPr>
          <w:lang w:val="en-US"/>
        </w:rPr>
        <w:t>Click on ‘</w:t>
      </w:r>
      <w:r w:rsidR="00154F1F" w:rsidRPr="00845185">
        <w:rPr>
          <w:b/>
          <w:color w:val="006633" w:themeColor="accent2"/>
          <w:lang w:val="en-US"/>
        </w:rPr>
        <w:t>Go to the participation page’</w:t>
      </w:r>
    </w:p>
    <w:p w14:paraId="1726186E" w14:textId="68C8D192" w:rsidR="00154F1F" w:rsidRDefault="00154F1F" w:rsidP="00154F1F">
      <w:pPr>
        <w:rPr>
          <w:color w:val="1F497D"/>
          <w:lang w:val="en-US"/>
        </w:rPr>
      </w:pPr>
    </w:p>
    <w:p w14:paraId="2B8400FE" w14:textId="37ED4F37" w:rsidR="00154F1F" w:rsidRPr="0088705C" w:rsidRDefault="001A0E35" w:rsidP="00154F1F">
      <w:pPr>
        <w:pStyle w:val="ListParagraph"/>
        <w:numPr>
          <w:ilvl w:val="0"/>
          <w:numId w:val="23"/>
        </w:numPr>
        <w:spacing w:line="240" w:lineRule="auto"/>
        <w:contextualSpacing w:val="0"/>
        <w:jc w:val="left"/>
        <w:rPr>
          <w:lang w:val="en-US"/>
        </w:rPr>
      </w:pPr>
      <w:r>
        <w:rPr>
          <w:noProof/>
          <w:color w:val="1F497D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0F2FB79" wp14:editId="68147D11">
                <wp:simplePos x="0" y="0"/>
                <wp:positionH relativeFrom="column">
                  <wp:posOffset>-635</wp:posOffset>
                </wp:positionH>
                <wp:positionV relativeFrom="paragraph">
                  <wp:posOffset>259080</wp:posOffset>
                </wp:positionV>
                <wp:extent cx="5652770" cy="585470"/>
                <wp:effectExtent l="0" t="0" r="5080" b="508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770" cy="585470"/>
                          <a:chOff x="0" y="0"/>
                          <a:chExt cx="5233670" cy="5334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cid:image002.jpg@01D6FF13.038EF3D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67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8" r="67806" b="61484"/>
                          <a:stretch/>
                        </pic:blipFill>
                        <pic:spPr bwMode="auto">
                          <a:xfrm>
                            <a:off x="0" y="195262"/>
                            <a:ext cx="1583690" cy="24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8A8D4" id="Group 61" o:spid="_x0000_s1026" style="position:absolute;margin-left:-.05pt;margin-top:20.4pt;width:445.1pt;height:46.1pt;z-index:251965440;mso-width-relative:margin;mso-height-relative:margin" coordsize="52336,5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">
                <v:shape id="Picture 39" o:spid="_x0000_s1027" type="#_x0000_t75" alt="cid:image002.jpg@01D6FF13.038EF3D0" style="position:absolute;width:5233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">
                  <v:imagedata r:id="rId12" r:href="rId13" cropbottom="50370f"/>
                </v:shape>
                <v:shape id="Picture 58" o:spid="_x0000_s1028" type="#_x0000_t75" style="position:absolute;top:1952;width:1583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">
                  <v:imagedata r:id="rId9" o:title="" croptop="11218f" cropbottom="40294f" cropright="44437f"/>
                </v:shape>
                <w10:wrap type="topAndBottom"/>
              </v:group>
            </w:pict>
          </mc:Fallback>
        </mc:AlternateContent>
      </w:r>
      <w:r w:rsidR="00154F1F" w:rsidRPr="00845185">
        <w:rPr>
          <w:lang w:val="en-US"/>
        </w:rPr>
        <w:t xml:space="preserve">Click on </w:t>
      </w:r>
      <w:r w:rsidR="00845185">
        <w:rPr>
          <w:lang w:val="en-US"/>
        </w:rPr>
        <w:t>‘</w:t>
      </w:r>
      <w:r w:rsidR="00154F1F" w:rsidRPr="00845185">
        <w:rPr>
          <w:b/>
          <w:color w:val="006633" w:themeColor="accent2"/>
          <w:lang w:val="en-US"/>
        </w:rPr>
        <w:t>Participate</w:t>
      </w:r>
      <w:r w:rsidR="00845185" w:rsidRPr="00845185">
        <w:rPr>
          <w:b/>
          <w:color w:val="006633" w:themeColor="accent2"/>
          <w:lang w:val="en-US"/>
        </w:rPr>
        <w:t>’</w:t>
      </w:r>
    </w:p>
    <w:p w14:paraId="1E2582A7" w14:textId="77777777" w:rsidR="0088705C" w:rsidRPr="0088705C" w:rsidRDefault="0088705C" w:rsidP="0088705C">
      <w:pPr>
        <w:pStyle w:val="ListParagraph"/>
        <w:rPr>
          <w:lang w:val="en-US"/>
        </w:rPr>
      </w:pPr>
    </w:p>
    <w:p w14:paraId="2604B877" w14:textId="485FBAE9" w:rsidR="0088705C" w:rsidRDefault="0088705C" w:rsidP="0088705C">
      <w:pPr>
        <w:pStyle w:val="ListParagraph"/>
        <w:spacing w:line="240" w:lineRule="auto"/>
        <w:contextualSpacing w:val="0"/>
        <w:jc w:val="left"/>
        <w:rPr>
          <w:lang w:val="en-US"/>
        </w:rPr>
      </w:pPr>
      <w:r>
        <w:rPr>
          <w:lang w:val="en-US"/>
        </w:rPr>
        <w:t>You have activated your</w:t>
      </w:r>
      <w:r w:rsidRPr="00845185">
        <w:rPr>
          <w:lang w:val="en-US"/>
        </w:rPr>
        <w:t xml:space="preserve"> participation to the new DCD</w:t>
      </w:r>
      <w:r>
        <w:rPr>
          <w:lang w:val="en-US"/>
        </w:rPr>
        <w:t xml:space="preserve"> !</w:t>
      </w:r>
    </w:p>
    <w:p w14:paraId="1B925DAE" w14:textId="5920984D" w:rsidR="0088705C" w:rsidRDefault="0088705C" w:rsidP="0088705C">
      <w:pPr>
        <w:pStyle w:val="ListParagraph"/>
        <w:spacing w:line="240" w:lineRule="auto"/>
        <w:contextualSpacing w:val="0"/>
        <w:jc w:val="left"/>
        <w:rPr>
          <w:lang w:val="en-US"/>
        </w:rPr>
      </w:pPr>
    </w:p>
    <w:p w14:paraId="527FB5BC" w14:textId="4E0357BB" w:rsidR="0088705C" w:rsidRDefault="0088705C" w:rsidP="0088705C">
      <w:pPr>
        <w:pStyle w:val="ListParagraph"/>
        <w:spacing w:line="240" w:lineRule="auto"/>
        <w:contextualSpacing w:val="0"/>
        <w:jc w:val="left"/>
        <w:rPr>
          <w:lang w:val="en-US"/>
        </w:rPr>
      </w:pPr>
      <w:r>
        <w:rPr>
          <w:lang w:val="en-US"/>
        </w:rPr>
        <w:t xml:space="preserve">Now let </w:t>
      </w:r>
      <w:r w:rsidR="005642CC">
        <w:rPr>
          <w:lang w:val="en-US"/>
        </w:rPr>
        <w:t>‘</w:t>
      </w:r>
      <w:r>
        <w:rPr>
          <w:lang w:val="en-US"/>
        </w:rPr>
        <w:t>s export a csv file with the stable data (see next step/page)</w:t>
      </w:r>
    </w:p>
    <w:p w14:paraId="0219B8BF" w14:textId="77777777" w:rsidR="0088705C" w:rsidRDefault="0088705C" w:rsidP="0088705C">
      <w:pPr>
        <w:pStyle w:val="ListParagraph"/>
        <w:spacing w:line="240" w:lineRule="auto"/>
        <w:contextualSpacing w:val="0"/>
        <w:jc w:val="left"/>
        <w:rPr>
          <w:lang w:val="en-US"/>
        </w:rPr>
      </w:pPr>
    </w:p>
    <w:p w14:paraId="6B3CED28" w14:textId="2FD12FCF" w:rsidR="00845185" w:rsidRDefault="00845185" w:rsidP="00154F1F">
      <w:pPr>
        <w:rPr>
          <w:color w:val="1F497D"/>
          <w:lang w:val="en-US"/>
        </w:rPr>
      </w:pPr>
    </w:p>
    <w:p w14:paraId="0723E96D" w14:textId="77777777" w:rsidR="0088705C" w:rsidRPr="0088705C" w:rsidRDefault="0088705C" w:rsidP="00154F1F">
      <w:pPr>
        <w:rPr>
          <w:color w:val="1F497D"/>
          <w:lang w:val="en-US"/>
        </w:rPr>
      </w:pPr>
    </w:p>
    <w:p w14:paraId="408A3BF6" w14:textId="3B8F0EF5" w:rsidR="00845185" w:rsidRPr="0088705C" w:rsidRDefault="00845185" w:rsidP="00154F1F">
      <w:pPr>
        <w:rPr>
          <w:color w:val="1F497D"/>
          <w:lang w:val="en-US"/>
        </w:rPr>
      </w:pPr>
    </w:p>
    <w:p w14:paraId="7A3DB407" w14:textId="2C306761" w:rsidR="0088705C" w:rsidRPr="0088705C" w:rsidRDefault="0088705C" w:rsidP="00154F1F">
      <w:pPr>
        <w:rPr>
          <w:color w:val="1F497D"/>
          <w:lang w:val="en-US"/>
        </w:rPr>
      </w:pPr>
    </w:p>
    <w:p w14:paraId="57FAD15F" w14:textId="4C3F213F" w:rsidR="0088705C" w:rsidRPr="0088705C" w:rsidRDefault="0088705C" w:rsidP="00154F1F">
      <w:pPr>
        <w:rPr>
          <w:color w:val="1F497D"/>
          <w:lang w:val="en-US"/>
        </w:rPr>
      </w:pPr>
    </w:p>
    <w:p w14:paraId="2CEB51C5" w14:textId="5AACAAE9" w:rsidR="0088705C" w:rsidRPr="0088705C" w:rsidRDefault="0088705C" w:rsidP="00154F1F">
      <w:pPr>
        <w:rPr>
          <w:color w:val="1F497D"/>
          <w:lang w:val="en-US"/>
        </w:rPr>
      </w:pPr>
    </w:p>
    <w:p w14:paraId="2D259D43" w14:textId="170EED68" w:rsidR="0088705C" w:rsidRPr="0088705C" w:rsidRDefault="0088705C" w:rsidP="00154F1F">
      <w:pPr>
        <w:rPr>
          <w:color w:val="1F497D"/>
          <w:lang w:val="en-US"/>
        </w:rPr>
      </w:pPr>
    </w:p>
    <w:p w14:paraId="32B66EFF" w14:textId="1BCCF9AA" w:rsidR="0088705C" w:rsidRPr="0088705C" w:rsidRDefault="0088705C" w:rsidP="00154F1F">
      <w:pPr>
        <w:rPr>
          <w:color w:val="1F497D"/>
          <w:lang w:val="en-US"/>
        </w:rPr>
      </w:pPr>
    </w:p>
    <w:p w14:paraId="2192BE1C" w14:textId="1593F95D" w:rsidR="0088705C" w:rsidRPr="0088705C" w:rsidRDefault="0088705C" w:rsidP="00154F1F">
      <w:pPr>
        <w:rPr>
          <w:color w:val="1F497D"/>
          <w:lang w:val="en-US"/>
        </w:rPr>
      </w:pPr>
    </w:p>
    <w:p w14:paraId="68D2194F" w14:textId="5F21D233" w:rsidR="0088705C" w:rsidRPr="0088705C" w:rsidRDefault="0088705C" w:rsidP="00154F1F">
      <w:pPr>
        <w:rPr>
          <w:color w:val="1F497D"/>
          <w:lang w:val="en-US"/>
        </w:rPr>
      </w:pPr>
    </w:p>
    <w:p w14:paraId="2F89DAF3" w14:textId="56A16FBF" w:rsidR="0088705C" w:rsidRPr="0088705C" w:rsidRDefault="0088705C" w:rsidP="00154F1F">
      <w:pPr>
        <w:rPr>
          <w:color w:val="1F497D"/>
          <w:lang w:val="en-US"/>
        </w:rPr>
      </w:pPr>
    </w:p>
    <w:p w14:paraId="0A48D991" w14:textId="27CF47B9" w:rsidR="0088705C" w:rsidRPr="0088705C" w:rsidRDefault="0088705C" w:rsidP="00154F1F">
      <w:pPr>
        <w:rPr>
          <w:color w:val="1F497D"/>
          <w:lang w:val="en-US"/>
        </w:rPr>
      </w:pPr>
    </w:p>
    <w:p w14:paraId="55FF58F3" w14:textId="40044CD3" w:rsidR="0088705C" w:rsidRPr="0088705C" w:rsidRDefault="0088705C" w:rsidP="00154F1F">
      <w:pPr>
        <w:rPr>
          <w:color w:val="1F497D"/>
          <w:lang w:val="en-US"/>
        </w:rPr>
      </w:pPr>
    </w:p>
    <w:p w14:paraId="00041FBC" w14:textId="3942240C" w:rsidR="0088705C" w:rsidRPr="0088705C" w:rsidRDefault="0088705C" w:rsidP="00154F1F">
      <w:pPr>
        <w:rPr>
          <w:color w:val="1F497D"/>
          <w:lang w:val="en-US"/>
        </w:rPr>
      </w:pPr>
    </w:p>
    <w:p w14:paraId="396DB568" w14:textId="40D51E57" w:rsidR="0088705C" w:rsidRPr="0088705C" w:rsidRDefault="0088705C" w:rsidP="00154F1F">
      <w:pPr>
        <w:rPr>
          <w:color w:val="1F497D"/>
          <w:lang w:val="en-US"/>
        </w:rPr>
      </w:pPr>
    </w:p>
    <w:p w14:paraId="4AF9B4FD" w14:textId="68A12F64" w:rsidR="0088705C" w:rsidRPr="0088705C" w:rsidRDefault="0088705C" w:rsidP="00154F1F">
      <w:pPr>
        <w:rPr>
          <w:color w:val="1F497D"/>
          <w:lang w:val="en-US"/>
        </w:rPr>
      </w:pPr>
    </w:p>
    <w:p w14:paraId="033C35EC" w14:textId="77777777" w:rsidR="0088705C" w:rsidRPr="0088705C" w:rsidRDefault="0088705C" w:rsidP="00154F1F">
      <w:pPr>
        <w:rPr>
          <w:color w:val="1F497D"/>
          <w:lang w:val="en-US"/>
        </w:rPr>
      </w:pPr>
    </w:p>
    <w:p w14:paraId="31CA9785" w14:textId="625B6664" w:rsidR="00845185" w:rsidRPr="00845185" w:rsidRDefault="00845185" w:rsidP="00845185">
      <w:pPr>
        <w:pStyle w:val="ListParagraph"/>
        <w:numPr>
          <w:ilvl w:val="0"/>
          <w:numId w:val="32"/>
        </w:numPr>
        <w:spacing w:after="200"/>
        <w:jc w:val="left"/>
        <w:rPr>
          <w:rFonts w:eastAsiaTheme="majorEastAsia" w:cstheme="majorBidi"/>
          <w:b/>
          <w:bCs/>
          <w:caps/>
          <w:color w:val="3AAA35"/>
          <w:szCs w:val="18"/>
          <w:lang w:val="en-US"/>
        </w:rPr>
      </w:pPr>
      <w:r w:rsidRPr="00845185">
        <w:rPr>
          <w:rFonts w:eastAsiaTheme="majorEastAsia" w:cstheme="majorBidi"/>
          <w:b/>
          <w:bCs/>
          <w:caps/>
          <w:color w:val="3AAA35"/>
          <w:szCs w:val="18"/>
          <w:lang w:val="en-US"/>
        </w:rPr>
        <w:t>Export a CSV file with stable data from the previous data collection</w:t>
      </w:r>
    </w:p>
    <w:p w14:paraId="3D18D2A2" w14:textId="5AF1770E" w:rsidR="00640BB8" w:rsidRPr="00560A84" w:rsidRDefault="0088705C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C67024E" wp14:editId="68975C75">
                <wp:simplePos x="0" y="0"/>
                <wp:positionH relativeFrom="column">
                  <wp:posOffset>-40176</wp:posOffset>
                </wp:positionH>
                <wp:positionV relativeFrom="paragraph">
                  <wp:posOffset>244427</wp:posOffset>
                </wp:positionV>
                <wp:extent cx="5752465" cy="2130425"/>
                <wp:effectExtent l="19050" t="19050" r="19685" b="22225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65" cy="2130425"/>
                          <a:chOff x="40821" y="0"/>
                          <a:chExt cx="5759450" cy="2299043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17"/>
                          <a:stretch/>
                        </pic:blipFill>
                        <pic:spPr>
                          <a:xfrm>
                            <a:off x="40821" y="0"/>
                            <a:ext cx="5759450" cy="22990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" name="Rounded Rectangular Callout 7"/>
                        <wps:cNvSpPr/>
                        <wps:spPr>
                          <a:xfrm>
                            <a:off x="1428750" y="793765"/>
                            <a:ext cx="3324882" cy="332930"/>
                          </a:xfrm>
                          <a:prstGeom prst="wedgeRoundRectCallout">
                            <a:avLst>
                              <a:gd name="adj1" fmla="val -50683"/>
                              <a:gd name="adj2" fmla="val 117567"/>
                              <a:gd name="adj3" fmla="val 1666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2D226" w14:textId="11A3E846" w:rsidR="00A965AA" w:rsidRPr="005010D2" w:rsidRDefault="00640BB8" w:rsidP="005010D2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Click on the p</w:t>
                              </w:r>
                              <w:r w:rsidR="00701FC9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revious </w:t>
                              </w:r>
                              <w:r w:rsidRPr="00640BB8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IQECAD Data collection </w:t>
                              </w:r>
                              <w:r w:rsidR="00A965AA" w:rsidRPr="005010D2">
                                <w:rPr>
                                  <w:color w:val="FFFFFF" w:themeColor="background1"/>
                                  <w:lang w:val="en-US"/>
                                </w:rPr>
                                <w:t>(</w:t>
                              </w:r>
                              <w:r w:rsidR="00701FC9" w:rsidRPr="00640BB8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v4</w:t>
                              </w:r>
                              <w:r w:rsidR="00A965AA" w:rsidRPr="005010D2">
                                <w:rPr>
                                  <w:color w:val="FFFFFF" w:themeColor="background1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8857" y="1347108"/>
                            <a:ext cx="1319893" cy="17653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08D60B8" w14:textId="77777777" w:rsidR="00A965AA" w:rsidRDefault="00A965AA" w:rsidP="005010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7024E" id="Group 49" o:spid="_x0000_s1037" style="position:absolute;left:0;text-align:left;margin-left:-3.15pt;margin-top:19.25pt;width:452.95pt;height:167.75pt;z-index:251844608;mso-width-relative:margin;mso-height-relative:margin" coordorigin="408" coordsize="57594,2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">
                <v:shape id="Picture 47" o:spid="_x0000_s1038" type="#_x0000_t75" style="position:absolute;left:408;width:57594;height:2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" stroked="t" strokecolor="#2b7f27 [2414]">
                  <v:imagedata r:id="rId15" o:title="" cropbottom="11152f"/>
                  <v:path arrowok="t"/>
                </v:shape>
                <v:shape id="Rounded Rectangular Callout 7" o:spid="_x0000_s1039" type="#_x0000_t62" style="position:absolute;left:14287;top:7937;width:33249;height:3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" adj="-148,36194" fillcolor="#3aaa35 [3204]" stroked="f" strokeweight="2pt">
                  <v:textbox>
                    <w:txbxContent>
                      <w:p w14:paraId="32C2D226" w14:textId="11A3E846" w:rsidR="00A965AA" w:rsidRPr="005010D2" w:rsidRDefault="00640BB8" w:rsidP="005010D2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Click on the p</w:t>
                        </w:r>
                        <w:r w:rsidR="00701FC9">
                          <w:rPr>
                            <w:color w:val="FFFFFF" w:themeColor="background1"/>
                            <w:lang w:val="en-US"/>
                          </w:rPr>
                          <w:t xml:space="preserve">revious </w:t>
                        </w:r>
                        <w:r w:rsidRPr="00640BB8">
                          <w:rPr>
                            <w:color w:val="FFFFFF" w:themeColor="background1"/>
                            <w:lang w:val="en-US"/>
                          </w:rPr>
                          <w:t xml:space="preserve">IQECAD Data collection </w:t>
                        </w:r>
                        <w:r w:rsidR="00A965AA" w:rsidRPr="005010D2">
                          <w:rPr>
                            <w:color w:val="FFFFFF" w:themeColor="background1"/>
                            <w:lang w:val="en-US"/>
                          </w:rPr>
                          <w:t>(</w:t>
                        </w:r>
                        <w:r w:rsidR="00701FC9" w:rsidRPr="00640BB8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v4</w:t>
                        </w:r>
                        <w:r w:rsidR="00A965AA" w:rsidRPr="005010D2">
                          <w:rPr>
                            <w:color w:val="FFFFFF" w:themeColor="background1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40" type="#_x0000_t202" style="position:absolute;left:1088;top:13471;width:1319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" fillcolor="#00b050" strokecolor="#2b7f27 [2414]" strokeweight="3pt">
                  <v:fill opacity="5140f"/>
                  <v:textbox>
                    <w:txbxContent>
                      <w:p w14:paraId="108D60B8" w14:textId="77777777" w:rsidR="00A965AA" w:rsidRDefault="00A965AA" w:rsidP="005010D2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54F1F">
        <w:rPr>
          <w:noProof/>
          <w:lang w:val="en-US"/>
        </w:rPr>
        <w:t xml:space="preserve"> </w:t>
      </w:r>
      <w:r>
        <w:rPr>
          <w:noProof/>
          <w:lang w:val="en-US"/>
        </w:rPr>
        <w:t>S</w:t>
      </w:r>
      <w:r>
        <w:rPr>
          <w:lang w:val="en-US"/>
        </w:rPr>
        <w:t xml:space="preserve">elect the previous IQECAD Data collection (IQECAD </w:t>
      </w:r>
      <w:r w:rsidRPr="00640BB8">
        <w:rPr>
          <w:b/>
          <w:color w:val="006633" w:themeColor="accent2"/>
          <w:lang w:val="en-US"/>
        </w:rPr>
        <w:t>v4</w:t>
      </w:r>
      <w:r>
        <w:rPr>
          <w:lang w:val="en-US"/>
        </w:rPr>
        <w:t>)</w:t>
      </w:r>
    </w:p>
    <w:p w14:paraId="4F2AFDDC" w14:textId="656BA43A" w:rsidR="00BC61D3" w:rsidRPr="00215E9A" w:rsidRDefault="00BC61D3" w:rsidP="00640BB8">
      <w:pPr>
        <w:pStyle w:val="BodySciensano"/>
        <w:ind w:left="720"/>
        <w:rPr>
          <w:lang w:val="en-US"/>
        </w:rPr>
      </w:pPr>
    </w:p>
    <w:p w14:paraId="7EFEE2F2" w14:textId="589FAA1B" w:rsidR="00B06C63" w:rsidRDefault="0088705C" w:rsidP="00154F1F">
      <w:pPr>
        <w:pStyle w:val="BodySciensano"/>
        <w:numPr>
          <w:ilvl w:val="0"/>
          <w:numId w:val="23"/>
        </w:numPr>
        <w:spacing w:after="20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45AF4ED" wp14:editId="07B130E7">
                <wp:simplePos x="0" y="0"/>
                <wp:positionH relativeFrom="column">
                  <wp:posOffset>-29845</wp:posOffset>
                </wp:positionH>
                <wp:positionV relativeFrom="paragraph">
                  <wp:posOffset>178160</wp:posOffset>
                </wp:positionV>
                <wp:extent cx="5759450" cy="1383030"/>
                <wp:effectExtent l="19050" t="0" r="12700" b="26670"/>
                <wp:wrapSquare wrapText="bothSides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83030"/>
                          <a:chOff x="0" y="0"/>
                          <a:chExt cx="5759450" cy="1383743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70"/>
                          <a:stretch/>
                        </pic:blipFill>
                        <pic:spPr>
                          <a:xfrm>
                            <a:off x="0" y="111369"/>
                            <a:ext cx="5759450" cy="12723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841989" y="101111"/>
                            <a:ext cx="480647" cy="164123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1962109" w14:textId="77777777" w:rsidR="00640BB8" w:rsidRDefault="00640BB8" w:rsidP="00640BB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ular Callout 11"/>
                        <wps:cNvSpPr/>
                        <wps:spPr>
                          <a:xfrm>
                            <a:off x="2857500" y="0"/>
                            <a:ext cx="1228382" cy="299472"/>
                          </a:xfrm>
                          <a:prstGeom prst="wedgeRoundRectCallout">
                            <a:avLst>
                              <a:gd name="adj1" fmla="val -93466"/>
                              <a:gd name="adj2" fmla="val -6413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7E1488" w14:textId="77777777" w:rsidR="00640BB8" w:rsidRPr="005010D2" w:rsidRDefault="00640BB8" w:rsidP="00640BB8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Registrations tab </w:t>
                              </w:r>
                            </w:p>
                            <w:p w14:paraId="3AE6A370" w14:textId="77777777" w:rsidR="00640BB8" w:rsidRDefault="00640BB8" w:rsidP="00640BB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AF4ED" id="Group 104" o:spid="_x0000_s1041" style="position:absolute;left:0;text-align:left;margin-left:-2.35pt;margin-top:14.05pt;width:453.5pt;height:108.9pt;z-index:251929600;mso-height-relative:margin" coordsize="57594,1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">
                <v:shape id="Picture 51" o:spid="_x0000_s1042" type="#_x0000_t75" style="position:absolute;top:1113;width:57594;height:1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" stroked="t" strokecolor="#2b7f27 [2414]">
                  <v:imagedata r:id="rId17" o:title="" cropbottom="8041f"/>
                  <v:path arrowok="t"/>
                </v:shape>
                <v:shape id="Text Box 10" o:spid="_x0000_s1043" type="#_x0000_t202" style="position:absolute;left:18419;top:1011;width:480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01962109" w14:textId="77777777" w:rsidR="00640BB8" w:rsidRDefault="00640BB8" w:rsidP="00640BB8"/>
                    </w:txbxContent>
                  </v:textbox>
                </v:shape>
                <v:shape id="Rounded Rectangular Callout 11" o:spid="_x0000_s1044" type="#_x0000_t62" style="position:absolute;left:28575;width:12283;height:2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" adj="-9389,9415" fillcolor="#3aaa35" stroked="f" strokeweight="2pt">
                  <v:textbox>
                    <w:txbxContent>
                      <w:p w14:paraId="777E1488" w14:textId="77777777" w:rsidR="00640BB8" w:rsidRPr="005010D2" w:rsidRDefault="00640BB8" w:rsidP="00640BB8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Registrations tab </w:t>
                        </w:r>
                      </w:p>
                      <w:p w14:paraId="3AE6A370" w14:textId="77777777" w:rsidR="00640BB8" w:rsidRDefault="00640BB8" w:rsidP="00640BB8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8705C">
        <w:rPr>
          <w:lang w:val="en-US"/>
        </w:rPr>
        <w:t xml:space="preserve"> </w:t>
      </w:r>
      <w:r>
        <w:rPr>
          <w:lang w:val="en-US"/>
        </w:rPr>
        <w:t xml:space="preserve">Go to the panel </w:t>
      </w:r>
      <w:r w:rsidRPr="00824DBA">
        <w:rPr>
          <w:b/>
          <w:color w:val="006633" w:themeColor="accent2"/>
          <w:lang w:val="en-US"/>
        </w:rPr>
        <w:t>‘Registrations’</w:t>
      </w:r>
      <w:r>
        <w:rPr>
          <w:b/>
          <w:color w:val="006633" w:themeColor="accent2"/>
          <w:lang w:val="en-US"/>
        </w:rPr>
        <w:t xml:space="preserve"> </w:t>
      </w:r>
      <w:r w:rsidRPr="00560A84">
        <w:rPr>
          <w:lang w:val="en-US"/>
        </w:rPr>
        <w:t>tab</w:t>
      </w:r>
    </w:p>
    <w:p w14:paraId="32975282" w14:textId="484D4D6A" w:rsidR="0037111E" w:rsidRDefault="0037111E" w:rsidP="00640BB8">
      <w:pPr>
        <w:pStyle w:val="BodySciensano"/>
        <w:rPr>
          <w:lang w:val="en-US"/>
        </w:rPr>
      </w:pPr>
    </w:p>
    <w:p w14:paraId="1A0772FC" w14:textId="4114DABB" w:rsidR="008D3A7D" w:rsidRDefault="00560A84" w:rsidP="00154F1F">
      <w:pPr>
        <w:pStyle w:val="BodySciensano"/>
        <w:numPr>
          <w:ilvl w:val="0"/>
          <w:numId w:val="23"/>
        </w:numPr>
        <w:spacing w:after="200"/>
        <w:jc w:val="left"/>
        <w:rPr>
          <w:lang w:val="en-US"/>
        </w:rPr>
      </w:pPr>
      <w:r w:rsidRPr="008D3A7D">
        <w:rPr>
          <w:lang w:val="en-US"/>
        </w:rPr>
        <w:t>Select only “</w:t>
      </w:r>
      <w:r w:rsidR="00215E9A">
        <w:rPr>
          <w:b/>
          <w:color w:val="006633" w:themeColor="accent2"/>
          <w:lang w:val="en-US"/>
        </w:rPr>
        <w:t>A</w:t>
      </w:r>
      <w:r w:rsidR="00E86F24">
        <w:rPr>
          <w:b/>
          <w:color w:val="006633" w:themeColor="accent2"/>
          <w:lang w:val="en-US"/>
        </w:rPr>
        <w:t>pproved</w:t>
      </w:r>
      <w:r w:rsidRPr="008D3A7D">
        <w:rPr>
          <w:lang w:val="en-US"/>
        </w:rPr>
        <w:t>” registrations</w:t>
      </w:r>
      <w:r w:rsidR="00E86F24">
        <w:rPr>
          <w:lang w:val="en-US"/>
        </w:rPr>
        <w:t xml:space="preserve"> from the </w:t>
      </w:r>
      <w:r w:rsidR="0088705C">
        <w:rPr>
          <w:lang w:val="en-US"/>
        </w:rPr>
        <w:t>previous</w:t>
      </w:r>
      <w:r w:rsidR="00E86F24">
        <w:rPr>
          <w:lang w:val="en-US"/>
        </w:rPr>
        <w:t xml:space="preserve"> data collection</w:t>
      </w:r>
      <w:r w:rsidRPr="008D3A7D">
        <w:rPr>
          <w:lang w:val="en-US"/>
        </w:rPr>
        <w:t xml:space="preserve">: </w:t>
      </w:r>
    </w:p>
    <w:p w14:paraId="69D9328F" w14:textId="6642D054" w:rsidR="008D3A7D" w:rsidRDefault="00215E9A" w:rsidP="007F35D0">
      <w:pPr>
        <w:pStyle w:val="BodySciensano"/>
        <w:numPr>
          <w:ilvl w:val="0"/>
          <w:numId w:val="24"/>
        </w:numPr>
        <w:spacing w:after="20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7FBCE92" wp14:editId="36C16D0F">
                <wp:simplePos x="0" y="0"/>
                <wp:positionH relativeFrom="column">
                  <wp:posOffset>-30480</wp:posOffset>
                </wp:positionH>
                <wp:positionV relativeFrom="paragraph">
                  <wp:posOffset>227330</wp:posOffset>
                </wp:positionV>
                <wp:extent cx="5740400" cy="1290320"/>
                <wp:effectExtent l="19050" t="19050" r="12700" b="2413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1290320"/>
                          <a:chOff x="0" y="0"/>
                          <a:chExt cx="5759450" cy="1290936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46"/>
                          <a:stretch/>
                        </pic:blipFill>
                        <pic:spPr>
                          <a:xfrm>
                            <a:off x="0" y="0"/>
                            <a:ext cx="5759450" cy="12881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23" name="Rounded Rectangular Callout 11"/>
                        <wps:cNvSpPr/>
                        <wps:spPr>
                          <a:xfrm>
                            <a:off x="1957779" y="814686"/>
                            <a:ext cx="1970734" cy="476250"/>
                          </a:xfrm>
                          <a:prstGeom prst="wedgeRoundRectCallout">
                            <a:avLst>
                              <a:gd name="adj1" fmla="val -83325"/>
                              <a:gd name="adj2" fmla="val -16173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DF1DD84" w14:textId="3AE8D54C" w:rsidR="007D56B4" w:rsidRPr="007D56B4" w:rsidRDefault="007D56B4" w:rsidP="007D56B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Click </w:t>
                              </w:r>
                              <w:r w:rsidR="00E86F24">
                                <w:rPr>
                                  <w:color w:val="FFFFFF" w:themeColor="background1"/>
                                  <w:lang w:val="en-US"/>
                                </w:rPr>
                                <w:t>on “Status” so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it</w:t>
                              </w:r>
                              <w:r w:rsidR="00E86F24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is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sorted in</w:t>
                              </w:r>
                              <w:r w:rsidR="00E86F24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Pr="007D56B4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alphabetical</w:t>
                              </w:r>
                              <w:r w:rsidRPr="007D56B4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order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Arrow: Left 107"/>
                        <wps:cNvSpPr/>
                        <wps:spPr>
                          <a:xfrm rot="2920053">
                            <a:off x="1153941" y="1008869"/>
                            <a:ext cx="211015" cy="152400"/>
                          </a:xfrm>
                          <a:prstGeom prst="leftArrow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BCE92" id="Group 127" o:spid="_x0000_s1045" style="position:absolute;left:0;text-align:left;margin-left:-2.4pt;margin-top:17.9pt;width:452pt;height:101.6pt;z-index:251864064;mso-width-relative:margin;mso-height-relative:margin" coordsize="57594,1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">
                <v:shape id="Picture 105" o:spid="_x0000_s1046" type="#_x0000_t75" style="position:absolute;width:57594;height:1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" stroked="t" strokecolor="#2b7f27 [2414]">
                  <v:imagedata r:id="rId17" o:title="" cropbottom="7305f"/>
                  <v:path arrowok="t"/>
                </v:shape>
                <v:shape id="Rounded Rectangular Callout 11" o:spid="_x0000_s1047" type="#_x0000_t62" style="position:absolute;left:19577;top:8146;width:19708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" adj="-7198,7307" fillcolor="#3aaa35" stroked="f" strokeweight="2pt">
                  <v:textbox>
                    <w:txbxContent>
                      <w:p w14:paraId="4DF1DD84" w14:textId="3AE8D54C" w:rsidR="007D56B4" w:rsidRPr="007D56B4" w:rsidRDefault="007D56B4" w:rsidP="007D56B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Click </w:t>
                        </w:r>
                        <w:r w:rsidR="00E86F24">
                          <w:rPr>
                            <w:color w:val="FFFFFF" w:themeColor="background1"/>
                            <w:lang w:val="en-US"/>
                          </w:rPr>
                          <w:t>on “Status” so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it</w:t>
                        </w:r>
                        <w:r w:rsidR="00E86F24">
                          <w:rPr>
                            <w:color w:val="FFFFFF" w:themeColor="background1"/>
                            <w:lang w:val="en-US"/>
                          </w:rPr>
                          <w:t xml:space="preserve"> is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sorted in</w:t>
                        </w:r>
                        <w:r w:rsidR="00E86F24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Pr="007D56B4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alphabetical</w:t>
                        </w:r>
                        <w:r w:rsidRPr="007D56B4">
                          <w:rPr>
                            <w:color w:val="FFFFFF" w:themeColor="background1"/>
                            <w:lang w:val="en-US"/>
                          </w:rPr>
                          <w:t xml:space="preserve"> order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07" o:spid="_x0000_s1048" type="#_x0000_t66" style="position:absolute;left:11539;top:10088;width:2110;height:1524;rotation:31894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" adj="7800" fillcolor="#3aaa35 [3204]" strokecolor="#2b7f27 [2414]" strokeweight="2pt"/>
                <w10:wrap type="topAndBottom"/>
              </v:group>
            </w:pict>
          </mc:Fallback>
        </mc:AlternateContent>
      </w:r>
      <w:r w:rsidR="003B4B86">
        <w:rPr>
          <w:lang w:val="en-US"/>
        </w:rPr>
        <w:t>You can s</w:t>
      </w:r>
      <w:r w:rsidR="00560A84" w:rsidRPr="008D3A7D">
        <w:rPr>
          <w:lang w:val="en-US"/>
        </w:rPr>
        <w:t>ort the list of registrations by clicking on “</w:t>
      </w:r>
      <w:r w:rsidR="00560A84" w:rsidRPr="008D3A7D">
        <w:rPr>
          <w:b/>
          <w:color w:val="006633" w:themeColor="accent2"/>
          <w:lang w:val="en-US"/>
        </w:rPr>
        <w:t>Status</w:t>
      </w:r>
      <w:r w:rsidR="00560A84" w:rsidRPr="008D3A7D">
        <w:rPr>
          <w:lang w:val="en-US"/>
        </w:rPr>
        <w:t>”</w:t>
      </w:r>
      <w:r w:rsidR="00E86F24">
        <w:rPr>
          <w:lang w:val="en-US"/>
        </w:rPr>
        <w:t xml:space="preserve"> (</w:t>
      </w:r>
      <w:r w:rsidR="0088705C">
        <w:rPr>
          <w:lang w:val="en-US"/>
        </w:rPr>
        <w:t xml:space="preserve"> will be in </w:t>
      </w:r>
      <w:r w:rsidR="00560A84" w:rsidRPr="008D3A7D">
        <w:rPr>
          <w:lang w:val="en-US"/>
        </w:rPr>
        <w:t>alphabetical order</w:t>
      </w:r>
      <w:r w:rsidR="00E86F24">
        <w:rPr>
          <w:lang w:val="en-US"/>
        </w:rPr>
        <w:t>)</w:t>
      </w:r>
      <w:r w:rsidR="008D3A7D" w:rsidRPr="008D3A7D">
        <w:rPr>
          <w:lang w:val="en-US"/>
        </w:rPr>
        <w:t>.</w:t>
      </w:r>
      <w:r w:rsidR="007F35D0">
        <w:rPr>
          <w:lang w:val="en-US"/>
        </w:rPr>
        <w:br/>
      </w:r>
    </w:p>
    <w:p w14:paraId="6C8AEBAB" w14:textId="1790CC4C" w:rsidR="008D3A7D" w:rsidRDefault="007F35D0" w:rsidP="008D3A7D">
      <w:pPr>
        <w:pStyle w:val="BodySciensano"/>
        <w:numPr>
          <w:ilvl w:val="0"/>
          <w:numId w:val="24"/>
        </w:numPr>
        <w:spacing w:after="20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01E86C7" wp14:editId="358196A4">
                <wp:simplePos x="0" y="0"/>
                <wp:positionH relativeFrom="column">
                  <wp:posOffset>-11430</wp:posOffset>
                </wp:positionH>
                <wp:positionV relativeFrom="paragraph">
                  <wp:posOffset>306070</wp:posOffset>
                </wp:positionV>
                <wp:extent cx="5772150" cy="2162755"/>
                <wp:effectExtent l="19050" t="19050" r="19050" b="2857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62755"/>
                          <a:chOff x="0" y="39757"/>
                          <a:chExt cx="5759450" cy="2260848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8"/>
                          <a:stretch/>
                        </pic:blipFill>
                        <pic:spPr>
                          <a:xfrm>
                            <a:off x="0" y="39757"/>
                            <a:ext cx="5759450" cy="2260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076573" y="1291259"/>
                            <a:ext cx="822629" cy="747423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D269FD1" w14:textId="77777777" w:rsidR="00640BB8" w:rsidRDefault="00640BB8" w:rsidP="00640BB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E86C7" id="Group 4" o:spid="_x0000_s1049" style="position:absolute;left:0;text-align:left;margin-left:-.9pt;margin-top:24.1pt;width:454.5pt;height:170.3pt;z-index:251932672;mso-width-relative:margin;mso-height-relative:margin" coordorigin=",397" coordsize="57594,2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">
                <v:shape id="Picture 54" o:spid="_x0000_s1050" type="#_x0000_t75" style="position:absolute;top:397;width:57594;height:2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" stroked="t" strokecolor="#2b7f27 [2414]">
                  <v:imagedata r:id="rId19" o:title="" croptop="1132f"/>
                  <v:path arrowok="t"/>
                </v:shape>
                <v:shape id="Text Box 3" o:spid="_x0000_s1051" type="#_x0000_t202" style="position:absolute;left:10765;top:12912;width:8227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" fillcolor="#00b050" strokecolor="#2b7f27 [2414]" strokeweight="3pt">
                  <v:fill opacity="5140f"/>
                  <v:textbox>
                    <w:txbxContent>
                      <w:p w14:paraId="4D269FD1" w14:textId="77777777" w:rsidR="00640BB8" w:rsidRDefault="00640BB8" w:rsidP="00640BB8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D3A7D" w:rsidRPr="008D3A7D">
        <w:rPr>
          <w:lang w:val="en-US"/>
        </w:rPr>
        <w:t xml:space="preserve">Now you </w:t>
      </w:r>
      <w:r w:rsidR="008D3A7D">
        <w:rPr>
          <w:lang w:val="en-US"/>
        </w:rPr>
        <w:t xml:space="preserve">can see the </w:t>
      </w:r>
      <w:r w:rsidR="008D3A7D" w:rsidRPr="008D3A7D">
        <w:rPr>
          <w:lang w:val="en-US"/>
        </w:rPr>
        <w:t>“</w:t>
      </w:r>
      <w:r w:rsidR="00215E9A">
        <w:rPr>
          <w:b/>
          <w:color w:val="006633" w:themeColor="accent2"/>
          <w:lang w:val="en-US"/>
        </w:rPr>
        <w:t>Approved</w:t>
      </w:r>
      <w:r w:rsidR="008D3A7D" w:rsidRPr="008D3A7D">
        <w:rPr>
          <w:lang w:val="en-US"/>
        </w:rPr>
        <w:t>” registrations</w:t>
      </w:r>
      <w:r w:rsidR="008D3A7D">
        <w:rPr>
          <w:lang w:val="en-US"/>
        </w:rPr>
        <w:t>.</w:t>
      </w:r>
    </w:p>
    <w:p w14:paraId="287FECAB" w14:textId="69864192" w:rsidR="008D3A7D" w:rsidRDefault="00215E9A" w:rsidP="008D3A7D">
      <w:pPr>
        <w:pStyle w:val="ListParagraph"/>
        <w:rPr>
          <w:lang w:val="en-US"/>
        </w:rPr>
      </w:pPr>
      <w:r w:rsidRPr="0054032A">
        <w:rPr>
          <w:noProof/>
          <w:lang w:val="en-US"/>
        </w:rPr>
        <w:t xml:space="preserve"> </w:t>
      </w:r>
    </w:p>
    <w:p w14:paraId="163698CC" w14:textId="7149875C" w:rsidR="00EA143B" w:rsidRDefault="007F35D0" w:rsidP="008D3A7D">
      <w:pPr>
        <w:pStyle w:val="BodySciensano"/>
        <w:numPr>
          <w:ilvl w:val="0"/>
          <w:numId w:val="24"/>
        </w:numPr>
        <w:spacing w:after="200"/>
        <w:jc w:val="left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2D3DC87" wp14:editId="477CE247">
                <wp:simplePos x="0" y="0"/>
                <wp:positionH relativeFrom="column">
                  <wp:posOffset>-55880</wp:posOffset>
                </wp:positionH>
                <wp:positionV relativeFrom="paragraph">
                  <wp:posOffset>441325</wp:posOffset>
                </wp:positionV>
                <wp:extent cx="5759450" cy="2186305"/>
                <wp:effectExtent l="19050" t="19050" r="12700" b="23495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186305"/>
                          <a:chOff x="0" y="0"/>
                          <a:chExt cx="5759450" cy="2186305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186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0" name="Text Box 130"/>
                        <wps:cNvSpPr txBox="1"/>
                        <wps:spPr>
                          <a:xfrm>
                            <a:off x="1035050" y="1047750"/>
                            <a:ext cx="201295" cy="19558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3AF1EDB" w14:textId="77777777" w:rsidR="008D3A7D" w:rsidRDefault="008D3A7D" w:rsidP="008D3A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1028700" y="1879600"/>
                            <a:ext cx="209368" cy="20955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BFFADA8" w14:textId="77777777" w:rsidR="008D3A7D" w:rsidRDefault="008D3A7D" w:rsidP="008D3A7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ounded Rectangular Callout 11"/>
                        <wps:cNvSpPr/>
                        <wps:spPr>
                          <a:xfrm>
                            <a:off x="1803400" y="946150"/>
                            <a:ext cx="2917190" cy="476250"/>
                          </a:xfrm>
                          <a:prstGeom prst="wedgeRoundRectCallout">
                            <a:avLst>
                              <a:gd name="adj1" fmla="val -71259"/>
                              <a:gd name="adj2" fmla="val -10811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DF1277E" w14:textId="1FAD223F" w:rsidR="008D3A7D" w:rsidRPr="007D56B4" w:rsidRDefault="008D3A7D" w:rsidP="008D3A7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Click </w:t>
                              </w:r>
                              <w:r w:rsidR="00EA143B">
                                <w:rPr>
                                  <w:color w:val="FFFFFF" w:themeColor="background1"/>
                                  <w:lang w:val="en-US"/>
                                </w:rPr>
                                <w:t>here for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>select</w:t>
                              </w:r>
                              <w:r w:rsidR="00EA143B"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>ing</w:t>
                              </w:r>
                              <w:r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3B4B86" w:rsidRPr="003B4B86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all</w:t>
                              </w:r>
                              <w:r w:rsidR="003B4B86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EA143B"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>registrations</w:t>
                              </w:r>
                              <w:r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EA143B"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of </w:t>
                              </w:r>
                              <w:r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>the page</w:t>
                              </w:r>
                              <w:r w:rsidR="00EA143B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EA143B" w:rsidRPr="00215E9A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OR</w:t>
                              </w:r>
                              <w:r w:rsidR="00EA143B">
                                <w:rPr>
                                  <w:color w:val="FFFFFF" w:themeColor="background1"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Rounded Rectangular Callout 11"/>
                        <wps:cNvSpPr/>
                        <wps:spPr>
                          <a:xfrm>
                            <a:off x="1936750" y="1670050"/>
                            <a:ext cx="3034030" cy="365760"/>
                          </a:xfrm>
                          <a:prstGeom prst="wedgeRoundRectCallout">
                            <a:avLst>
                              <a:gd name="adj1" fmla="val -73618"/>
                              <a:gd name="adj2" fmla="val 15276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C8210D" w14:textId="3E54F183" w:rsidR="00EA143B" w:rsidRPr="007D56B4" w:rsidRDefault="00EA143B" w:rsidP="00EA143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…</w:t>
                              </w:r>
                              <w:r w:rsidR="00215E9A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Click here for </w:t>
                              </w:r>
                              <w:r w:rsidRPr="00EA143B">
                                <w:rPr>
                                  <w:color w:val="FFFFFF" w:themeColor="background1"/>
                                  <w:lang w:val="en-US"/>
                                </w:rPr>
                                <w:t>selecting registrations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one by 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3DC87" id="Group 13" o:spid="_x0000_s1052" style="position:absolute;left:0;text-align:left;margin-left:-4.4pt;margin-top:34.75pt;width:453.5pt;height:172.15pt;z-index:251875328" coordsize="57594,21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">
                <v:shape id="Picture 101" o:spid="_x0000_s1053" type="#_x0000_t75" style="position:absolute;width:57594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" stroked="t" strokecolor="#2b7f27 [2414]">
                  <v:imagedata r:id="rId21" o:title=""/>
                  <v:path arrowok="t"/>
                </v:shape>
                <v:shape id="Text Box 130" o:spid="_x0000_s1054" type="#_x0000_t202" style="position:absolute;left:10350;top:10477;width:201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" fillcolor="#00b050" strokecolor="#2b7f27 [2414]" strokeweight="3pt">
                  <v:fill opacity="5140f"/>
                  <v:textbox>
                    <w:txbxContent>
                      <w:p w14:paraId="13AF1EDB" w14:textId="77777777" w:rsidR="008D3A7D" w:rsidRDefault="008D3A7D" w:rsidP="008D3A7D"/>
                    </w:txbxContent>
                  </v:textbox>
                </v:shape>
                <v:shape id="Text Box 133" o:spid="_x0000_s1055" type="#_x0000_t202" style="position:absolute;left:10287;top:18796;width:209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" fillcolor="#00b050" strokecolor="#2b7f27 [2414]" strokeweight="3pt">
                  <v:fill opacity="5140f"/>
                  <v:textbox>
                    <w:txbxContent>
                      <w:p w14:paraId="3BFFADA8" w14:textId="77777777" w:rsidR="008D3A7D" w:rsidRDefault="008D3A7D" w:rsidP="008D3A7D"/>
                    </w:txbxContent>
                  </v:textbox>
                </v:shape>
                <v:shape id="Rounded Rectangular Callout 11" o:spid="_x0000_s1056" type="#_x0000_t62" style="position:absolute;left:18034;top:9461;width:2917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" adj="-4592,8465" fillcolor="#3aaa35" stroked="f" strokeweight="2pt">
                  <v:textbox>
                    <w:txbxContent>
                      <w:p w14:paraId="1DF1277E" w14:textId="1FAD223F" w:rsidR="008D3A7D" w:rsidRPr="007D56B4" w:rsidRDefault="008D3A7D" w:rsidP="008D3A7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Click </w:t>
                        </w:r>
                        <w:r w:rsidR="00EA143B">
                          <w:rPr>
                            <w:color w:val="FFFFFF" w:themeColor="background1"/>
                            <w:lang w:val="en-US"/>
                          </w:rPr>
                          <w:t>here for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Pr="00EA143B">
                          <w:rPr>
                            <w:color w:val="FFFFFF" w:themeColor="background1"/>
                            <w:lang w:val="en-US"/>
                          </w:rPr>
                          <w:t>select</w:t>
                        </w:r>
                        <w:r w:rsidR="00EA143B" w:rsidRPr="00EA143B">
                          <w:rPr>
                            <w:color w:val="FFFFFF" w:themeColor="background1"/>
                            <w:lang w:val="en-US"/>
                          </w:rPr>
                          <w:t>ing</w:t>
                        </w:r>
                        <w:r w:rsidRPr="00EA143B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3B4B86" w:rsidRPr="003B4B86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all</w:t>
                        </w:r>
                        <w:r w:rsidR="003B4B86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EA143B" w:rsidRPr="00EA143B">
                          <w:rPr>
                            <w:color w:val="FFFFFF" w:themeColor="background1"/>
                            <w:lang w:val="en-US"/>
                          </w:rPr>
                          <w:t>registrations</w:t>
                        </w:r>
                        <w:r w:rsidRPr="00EA143B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EA143B" w:rsidRPr="00EA143B">
                          <w:rPr>
                            <w:color w:val="FFFFFF" w:themeColor="background1"/>
                            <w:lang w:val="en-US"/>
                          </w:rPr>
                          <w:t xml:space="preserve">of </w:t>
                        </w:r>
                        <w:r w:rsidRPr="00EA143B">
                          <w:rPr>
                            <w:color w:val="FFFFFF" w:themeColor="background1"/>
                            <w:lang w:val="en-US"/>
                          </w:rPr>
                          <w:t>the page</w:t>
                        </w:r>
                        <w:r w:rsidR="00EA143B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EA143B" w:rsidRPr="00215E9A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OR</w:t>
                        </w:r>
                        <w:r w:rsidR="00EA143B">
                          <w:rPr>
                            <w:color w:val="FFFFFF" w:themeColor="background1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shape id="Rounded Rectangular Callout 11" o:spid="_x0000_s1057" type="#_x0000_t62" style="position:absolute;left:19367;top:16700;width:30340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" adj="-5101,14100" fillcolor="#3aaa35" stroked="f" strokeweight="2pt">
                  <v:textbox>
                    <w:txbxContent>
                      <w:p w14:paraId="28C8210D" w14:textId="3E54F183" w:rsidR="00EA143B" w:rsidRPr="007D56B4" w:rsidRDefault="00EA143B" w:rsidP="00EA143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…</w:t>
                        </w:r>
                        <w:r w:rsidR="00215E9A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Click here for </w:t>
                        </w:r>
                        <w:r w:rsidRPr="00EA143B">
                          <w:rPr>
                            <w:color w:val="FFFFFF" w:themeColor="background1"/>
                            <w:lang w:val="en-US"/>
                          </w:rPr>
                          <w:t>selecting registrations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one by one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D3A7D">
        <w:rPr>
          <w:lang w:val="en-US"/>
        </w:rPr>
        <w:t xml:space="preserve">Select </w:t>
      </w:r>
      <w:r w:rsidR="00EA143B">
        <w:rPr>
          <w:lang w:val="en-US"/>
        </w:rPr>
        <w:t xml:space="preserve">all </w:t>
      </w:r>
      <w:r w:rsidR="008D3A7D" w:rsidRPr="008D3A7D">
        <w:rPr>
          <w:lang w:val="en-US"/>
        </w:rPr>
        <w:t>“</w:t>
      </w:r>
      <w:r w:rsidR="00215E9A">
        <w:rPr>
          <w:b/>
          <w:color w:val="006633" w:themeColor="accent2"/>
          <w:lang w:val="en-US"/>
        </w:rPr>
        <w:t>Approved</w:t>
      </w:r>
      <w:r w:rsidR="008D3A7D" w:rsidRPr="008D3A7D">
        <w:rPr>
          <w:lang w:val="en-US"/>
        </w:rPr>
        <w:t>” registrations</w:t>
      </w:r>
      <w:r w:rsidR="008D3A7D">
        <w:rPr>
          <w:lang w:val="en-US"/>
        </w:rPr>
        <w:t xml:space="preserve"> manually </w:t>
      </w:r>
      <w:r w:rsidR="00215E9A">
        <w:rPr>
          <w:lang w:val="en-US"/>
        </w:rPr>
        <w:t xml:space="preserve">one by one </w:t>
      </w:r>
      <w:r w:rsidR="008D3A7D" w:rsidRPr="00640BB8">
        <w:rPr>
          <w:b/>
          <w:bCs/>
          <w:lang w:val="en-US"/>
        </w:rPr>
        <w:t>or</w:t>
      </w:r>
      <w:r w:rsidR="008D3A7D">
        <w:rPr>
          <w:lang w:val="en-US"/>
        </w:rPr>
        <w:t xml:space="preserve"> by selecting the whole page.</w:t>
      </w:r>
      <w:r w:rsidR="00EA143B">
        <w:rPr>
          <w:lang w:val="en-US"/>
        </w:rPr>
        <w:br/>
      </w:r>
      <w:r w:rsidR="0088705C">
        <w:rPr>
          <w:lang w:val="en-US"/>
        </w:rPr>
        <w:t xml:space="preserve">There may </w:t>
      </w:r>
      <w:r w:rsidR="005642CC">
        <w:rPr>
          <w:lang w:val="en-US"/>
        </w:rPr>
        <w:t>be</w:t>
      </w:r>
      <w:r w:rsidR="0088705C">
        <w:rPr>
          <w:lang w:val="en-US"/>
        </w:rPr>
        <w:t xml:space="preserve"> several pages, so m</w:t>
      </w:r>
      <w:r w:rsidR="003B4B86">
        <w:rPr>
          <w:lang w:val="en-US"/>
        </w:rPr>
        <w:t>ake su</w:t>
      </w:r>
      <w:r w:rsidR="00EA143B">
        <w:rPr>
          <w:lang w:val="en-US"/>
        </w:rPr>
        <w:t xml:space="preserve">re to select all </w:t>
      </w:r>
      <w:r w:rsidR="00EA143B" w:rsidRPr="008D3A7D">
        <w:rPr>
          <w:lang w:val="en-US"/>
        </w:rPr>
        <w:t>“</w:t>
      </w:r>
      <w:r w:rsidR="00215E9A">
        <w:rPr>
          <w:b/>
          <w:color w:val="006633" w:themeColor="accent2"/>
          <w:lang w:val="en-US"/>
        </w:rPr>
        <w:t>Approved</w:t>
      </w:r>
      <w:r w:rsidR="00EA143B" w:rsidRPr="008D3A7D">
        <w:rPr>
          <w:lang w:val="en-US"/>
        </w:rPr>
        <w:t>” registrations</w:t>
      </w:r>
      <w:r w:rsidR="00EA143B">
        <w:rPr>
          <w:lang w:val="en-US"/>
        </w:rPr>
        <w:t>.</w:t>
      </w:r>
    </w:p>
    <w:p w14:paraId="3F35DBD4" w14:textId="59BD44D6" w:rsidR="009F602C" w:rsidRDefault="009F602C" w:rsidP="009F602C">
      <w:pPr>
        <w:pStyle w:val="ListParagraph"/>
        <w:rPr>
          <w:lang w:val="en-US"/>
        </w:rPr>
      </w:pPr>
    </w:p>
    <w:p w14:paraId="1B7DABD5" w14:textId="03528E19" w:rsidR="009F602C" w:rsidRDefault="009F602C" w:rsidP="008835CD">
      <w:pPr>
        <w:pStyle w:val="BodySciensano"/>
        <w:ind w:left="720"/>
        <w:rPr>
          <w:lang w:val="en-US"/>
        </w:rPr>
      </w:pPr>
      <w:r>
        <w:rPr>
          <w:lang w:val="en-US"/>
        </w:rPr>
        <w:t>NB: If you have several pages, select first ‘all’ on the first page</w:t>
      </w:r>
      <w:r w:rsidR="008835CD">
        <w:rPr>
          <w:lang w:val="en-US"/>
        </w:rPr>
        <w:t xml:space="preserve">, </w:t>
      </w:r>
      <w:r>
        <w:rPr>
          <w:lang w:val="en-US"/>
        </w:rPr>
        <w:t>then go to the next page(s) to do the same on each page.</w:t>
      </w:r>
      <w:r w:rsidR="008835CD">
        <w:rPr>
          <w:lang w:val="en-US"/>
        </w:rPr>
        <w:t xml:space="preserve"> At the end, you can manually select the last registrations.</w:t>
      </w:r>
    </w:p>
    <w:p w14:paraId="47907BF0" w14:textId="774829DE" w:rsidR="00EA143B" w:rsidRDefault="00EA143B" w:rsidP="00EA143B">
      <w:pPr>
        <w:pStyle w:val="ListParagraph"/>
        <w:rPr>
          <w:lang w:val="en-US"/>
        </w:rPr>
      </w:pPr>
    </w:p>
    <w:p w14:paraId="047B0769" w14:textId="22A6B718" w:rsidR="008835CD" w:rsidRDefault="008835CD" w:rsidP="00154F1F">
      <w:pPr>
        <w:pStyle w:val="BodySciensano"/>
        <w:numPr>
          <w:ilvl w:val="0"/>
          <w:numId w:val="23"/>
        </w:numPr>
        <w:spacing w:after="200"/>
        <w:jc w:val="left"/>
        <w:rPr>
          <w:lang w:val="en-US"/>
        </w:rPr>
      </w:pPr>
      <w:r>
        <w:rPr>
          <w:lang w:val="en-US"/>
        </w:rPr>
        <w:t xml:space="preserve">Once all </w:t>
      </w:r>
      <w:r w:rsidRPr="008D3A7D">
        <w:rPr>
          <w:lang w:val="en-US"/>
        </w:rPr>
        <w:t>“</w:t>
      </w:r>
      <w:r w:rsidR="005F2245">
        <w:rPr>
          <w:b/>
          <w:color w:val="006633" w:themeColor="accent2"/>
          <w:lang w:val="en-US"/>
        </w:rPr>
        <w:t>Approved</w:t>
      </w:r>
      <w:r w:rsidRPr="008D3A7D">
        <w:rPr>
          <w:lang w:val="en-US"/>
        </w:rPr>
        <w:t>” registrations</w:t>
      </w:r>
      <w:r>
        <w:rPr>
          <w:lang w:val="en-US"/>
        </w:rPr>
        <w:t xml:space="preserve"> are selected: </w:t>
      </w:r>
    </w:p>
    <w:p w14:paraId="581D5DC5" w14:textId="70CAE0BE" w:rsidR="009F602C" w:rsidRDefault="00640BB8" w:rsidP="008835CD">
      <w:pPr>
        <w:pStyle w:val="BodySciensano"/>
        <w:spacing w:after="200"/>
        <w:ind w:left="72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17FBD946" wp14:editId="1D018953">
                <wp:simplePos x="0" y="0"/>
                <wp:positionH relativeFrom="column">
                  <wp:posOffset>-24130</wp:posOffset>
                </wp:positionH>
                <wp:positionV relativeFrom="paragraph">
                  <wp:posOffset>186690</wp:posOffset>
                </wp:positionV>
                <wp:extent cx="5772150" cy="2139950"/>
                <wp:effectExtent l="19050" t="0" r="19050" b="1270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39950"/>
                          <a:chOff x="0" y="0"/>
                          <a:chExt cx="5573395" cy="1979102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71562"/>
                            <a:ext cx="5573395" cy="1907540"/>
                            <a:chOff x="0" y="0"/>
                            <a:chExt cx="5573395" cy="190754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73395" cy="19075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0" name="Text Box 40"/>
                          <wps:cNvSpPr txBox="1"/>
                          <wps:spPr>
                            <a:xfrm>
                              <a:off x="3758293" y="530678"/>
                              <a:ext cx="759279" cy="166007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8000"/>
                              </a:srgbClr>
                            </a:solidFill>
                            <a:ln w="38100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B5E2C05" w14:textId="77777777" w:rsidR="009F602C" w:rsidRDefault="009F602C" w:rsidP="009F60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3771900" y="1072243"/>
                              <a:ext cx="1142818" cy="163285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8000"/>
                              </a:srgbClr>
                            </a:solidFill>
                            <a:ln w="15875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C99D35A" w14:textId="77777777" w:rsidR="009F602C" w:rsidRDefault="009F602C" w:rsidP="009F60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Straight Arrow Connector 8"/>
                        <wps:cNvCnPr/>
                        <wps:spPr>
                          <a:xfrm>
                            <a:off x="2353586" y="0"/>
                            <a:ext cx="1359673" cy="6022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BD946" id="Group 9" o:spid="_x0000_s1058" style="position:absolute;left:0;text-align:left;margin-left:-1.9pt;margin-top:14.7pt;width:454.5pt;height:168.5pt;z-index:251934720;mso-width-relative:margin;mso-height-relative:margin" coordsize="55733,1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">
                <v:group id="Group 109" o:spid="_x0000_s1059" style="position:absolute;top:715;width:55733;height:19076" coordsize="55733,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Picture 1" o:spid="_x0000_s1060" type="#_x0000_t75" style="position:absolute;width:55733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" stroked="t" strokecolor="#2b7f27 [2414]">
                    <v:imagedata r:id="rId23" o:title=""/>
                    <v:path arrowok="t"/>
                  </v:shape>
                  <v:shape id="Text Box 40" o:spid="_x0000_s1061" type="#_x0000_t202" style="position:absolute;left:37582;top:5306;width:7593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" fillcolor="#00b050" strokecolor="#2b7f27 [2414]" strokeweight="3pt">
                    <v:fill opacity="5140f"/>
                    <v:textbox>
                      <w:txbxContent>
                        <w:p w14:paraId="7B5E2C05" w14:textId="77777777" w:rsidR="009F602C" w:rsidRDefault="009F602C" w:rsidP="009F602C"/>
                      </w:txbxContent>
                    </v:textbox>
                  </v:shape>
                  <v:shape id="Text Box 41" o:spid="_x0000_s1062" type="#_x0000_t202" style="position:absolute;left:37719;top:10722;width:11428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" fillcolor="#00b050" strokecolor="#2b7f27 [2414]" strokeweight="1.25pt">
                    <v:fill opacity="5140f"/>
                    <v:textbox>
                      <w:txbxContent>
                        <w:p w14:paraId="4C99D35A" w14:textId="77777777" w:rsidR="009F602C" w:rsidRDefault="009F602C" w:rsidP="009F602C"/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63" type="#_x0000_t32" style="position:absolute;left:23535;width:13597;height:60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" strokecolor="#2b7f27 [2414]">
                  <v:stroke endarrow="block"/>
                </v:shape>
                <w10:wrap type="topAndBottom"/>
              </v:group>
            </w:pict>
          </mc:Fallback>
        </mc:AlternateContent>
      </w:r>
      <w:r w:rsidR="009F602C">
        <w:rPr>
          <w:lang w:val="en-US"/>
        </w:rPr>
        <w:t>In the right corner, select “</w:t>
      </w:r>
      <w:r w:rsidR="009F602C" w:rsidRPr="009F602C">
        <w:rPr>
          <w:b/>
          <w:color w:val="006633" w:themeColor="accent2"/>
          <w:lang w:val="en-US"/>
        </w:rPr>
        <w:t>Download</w:t>
      </w:r>
      <w:r w:rsidR="009F602C">
        <w:rPr>
          <w:lang w:val="en-US"/>
        </w:rPr>
        <w:t>” menu, s</w:t>
      </w:r>
      <w:r w:rsidR="009F602C" w:rsidRPr="008D3A7D">
        <w:rPr>
          <w:lang w:val="en-US"/>
        </w:rPr>
        <w:t>elect “</w:t>
      </w:r>
      <w:r w:rsidR="009F602C">
        <w:rPr>
          <w:b/>
          <w:color w:val="006633" w:themeColor="accent2"/>
          <w:lang w:val="en-US"/>
        </w:rPr>
        <w:t>CSV download selected (stable data)</w:t>
      </w:r>
      <w:r w:rsidR="009F602C" w:rsidRPr="008D3A7D">
        <w:rPr>
          <w:lang w:val="en-US"/>
        </w:rPr>
        <w:t>”</w:t>
      </w:r>
    </w:p>
    <w:p w14:paraId="0BF43477" w14:textId="4310B09B" w:rsidR="00910D23" w:rsidRDefault="00910D23" w:rsidP="00D811F4">
      <w:pPr>
        <w:pStyle w:val="BodySciensano"/>
        <w:spacing w:after="200"/>
        <w:jc w:val="left"/>
        <w:rPr>
          <w:lang w:val="en-US"/>
        </w:rPr>
      </w:pPr>
    </w:p>
    <w:p w14:paraId="5CCEB915" w14:textId="2CDAB9E0" w:rsidR="00910D23" w:rsidRDefault="00910D23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The file </w:t>
      </w:r>
      <w:r w:rsidR="00D811F4">
        <w:rPr>
          <w:lang w:val="en-US"/>
        </w:rPr>
        <w:t>“</w:t>
      </w:r>
      <w:r w:rsidR="00D811F4" w:rsidRPr="00D811F4">
        <w:rPr>
          <w:b/>
          <w:color w:val="006633" w:themeColor="accent2"/>
          <w:lang w:val="en-US"/>
        </w:rPr>
        <w:t>IQECAD.csv</w:t>
      </w:r>
      <w:r w:rsidR="00D811F4">
        <w:rPr>
          <w:lang w:val="en-US"/>
        </w:rPr>
        <w:t xml:space="preserve">” </w:t>
      </w:r>
      <w:r>
        <w:rPr>
          <w:lang w:val="en-US"/>
        </w:rPr>
        <w:t xml:space="preserve">is saved </w:t>
      </w:r>
      <w:r w:rsidR="005642CC">
        <w:rPr>
          <w:lang w:val="en-US"/>
        </w:rPr>
        <w:t>i</w:t>
      </w:r>
      <w:r>
        <w:rPr>
          <w:lang w:val="en-US"/>
        </w:rPr>
        <w:t xml:space="preserve">n </w:t>
      </w:r>
      <w:r w:rsidR="00640BB8">
        <w:rPr>
          <w:lang w:val="en-US"/>
        </w:rPr>
        <w:t>your</w:t>
      </w:r>
      <w:r>
        <w:rPr>
          <w:lang w:val="en-US"/>
        </w:rPr>
        <w:t xml:space="preserve"> </w:t>
      </w:r>
      <w:r w:rsidR="002327B9">
        <w:rPr>
          <w:lang w:val="en-US"/>
        </w:rPr>
        <w:t>d</w:t>
      </w:r>
      <w:r>
        <w:rPr>
          <w:lang w:val="en-US"/>
        </w:rPr>
        <w:t>o</w:t>
      </w:r>
      <w:r w:rsidR="00C75898">
        <w:rPr>
          <w:lang w:val="en-US"/>
        </w:rPr>
        <w:t>wnload folder</w:t>
      </w:r>
      <w:r w:rsidR="00D811F4">
        <w:rPr>
          <w:lang w:val="en-US"/>
        </w:rPr>
        <w:t>.</w:t>
      </w:r>
    </w:p>
    <w:p w14:paraId="0BB6E3AA" w14:textId="77777777" w:rsidR="0030629A" w:rsidRDefault="0030629A">
      <w:pPr>
        <w:spacing w:after="200"/>
        <w:jc w:val="left"/>
        <w:rPr>
          <w:rFonts w:eastAsiaTheme="majorEastAsia" w:cstheme="majorBidi"/>
          <w:b/>
          <w:bCs/>
          <w:caps/>
          <w:color w:val="3AAA35"/>
          <w:sz w:val="22"/>
          <w:lang w:val="en-US"/>
        </w:rPr>
      </w:pPr>
    </w:p>
    <w:p w14:paraId="052502E1" w14:textId="1D65656B" w:rsidR="00D811F4" w:rsidRPr="00D811F4" w:rsidRDefault="00845185" w:rsidP="00D811F4">
      <w:pPr>
        <w:pStyle w:val="BodySciensano"/>
        <w:rPr>
          <w:rFonts w:eastAsiaTheme="majorEastAsia" w:cstheme="majorBidi"/>
          <w:b/>
          <w:bCs/>
          <w:caps/>
          <w:color w:val="3AAA35"/>
          <w:sz w:val="22"/>
          <w:lang w:val="en-US"/>
        </w:rPr>
      </w:pPr>
      <w:r>
        <w:rPr>
          <w:rFonts w:eastAsiaTheme="majorEastAsia" w:cstheme="majorBidi"/>
          <w:b/>
          <w:bCs/>
          <w:caps/>
          <w:color w:val="3AAA35"/>
          <w:sz w:val="22"/>
          <w:lang w:val="en-US"/>
        </w:rPr>
        <w:t>3</w:t>
      </w:r>
      <w:r w:rsidR="00D811F4">
        <w:rPr>
          <w:rFonts w:eastAsiaTheme="majorEastAsia" w:cstheme="majorBidi"/>
          <w:b/>
          <w:bCs/>
          <w:caps/>
          <w:color w:val="3AAA35"/>
          <w:sz w:val="22"/>
          <w:lang w:val="en-US"/>
        </w:rPr>
        <w:t xml:space="preserve">. </w:t>
      </w:r>
      <w:r w:rsidR="00D811F4" w:rsidRPr="00D811F4">
        <w:rPr>
          <w:rFonts w:eastAsiaTheme="majorEastAsia" w:cstheme="majorBidi"/>
          <w:b/>
          <w:bCs/>
          <w:caps/>
          <w:color w:val="3AAA35"/>
          <w:sz w:val="22"/>
          <w:lang w:val="en-US"/>
        </w:rPr>
        <w:t>Import the CSV file in the new data collection;</w:t>
      </w:r>
    </w:p>
    <w:p w14:paraId="6FE1DBF8" w14:textId="77777777" w:rsidR="00824DBA" w:rsidRDefault="00824DBA" w:rsidP="00824DBA">
      <w:pPr>
        <w:pStyle w:val="BodySciensano"/>
        <w:ind w:left="720"/>
        <w:rPr>
          <w:lang w:val="en-US"/>
        </w:rPr>
      </w:pPr>
    </w:p>
    <w:p w14:paraId="31730131" w14:textId="7EF12576" w:rsidR="0025702B" w:rsidRDefault="0025702B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>Select the new</w:t>
      </w:r>
      <w:r w:rsidR="00D811F4">
        <w:rPr>
          <w:lang w:val="en-US"/>
        </w:rPr>
        <w:t xml:space="preserve"> data collection</w:t>
      </w:r>
      <w:r w:rsidR="00C96C4B">
        <w:rPr>
          <w:lang w:val="en-US"/>
        </w:rPr>
        <w:t xml:space="preserve"> </w:t>
      </w:r>
      <w:r w:rsidR="0052205D">
        <w:rPr>
          <w:lang w:val="en-US"/>
        </w:rPr>
        <w:t>IQECAD</w:t>
      </w:r>
      <w:r w:rsidR="00C96C4B">
        <w:rPr>
          <w:lang w:val="en-US"/>
        </w:rPr>
        <w:t xml:space="preserve"> </w:t>
      </w:r>
      <w:r w:rsidR="0004626E" w:rsidRPr="0004626E">
        <w:rPr>
          <w:b/>
          <w:color w:val="006633" w:themeColor="accent2"/>
          <w:lang w:val="en-US"/>
        </w:rPr>
        <w:t>v5</w:t>
      </w:r>
      <w:r w:rsidR="0004626E">
        <w:rPr>
          <w:lang w:val="en-US"/>
        </w:rPr>
        <w:t xml:space="preserve"> </w:t>
      </w:r>
      <w:r w:rsidR="00C96C4B">
        <w:rPr>
          <w:lang w:val="en-US"/>
        </w:rPr>
        <w:t xml:space="preserve">(Version </w:t>
      </w:r>
      <w:r w:rsidR="00D811F4" w:rsidRPr="0004626E">
        <w:rPr>
          <w:b/>
          <w:color w:val="006633" w:themeColor="accent2"/>
          <w:lang w:val="en-US"/>
        </w:rPr>
        <w:t>5</w:t>
      </w:r>
      <w:r>
        <w:rPr>
          <w:lang w:val="en-US"/>
        </w:rPr>
        <w:t>)</w:t>
      </w:r>
    </w:p>
    <w:p w14:paraId="24017E75" w14:textId="4970815D" w:rsidR="00036E79" w:rsidRDefault="00D811F4" w:rsidP="00036E79">
      <w:pPr>
        <w:pStyle w:val="BodySciensano"/>
        <w:ind w:left="72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A54697D" wp14:editId="5EFDEC39">
                <wp:simplePos x="0" y="0"/>
                <wp:positionH relativeFrom="column">
                  <wp:posOffset>-168910</wp:posOffset>
                </wp:positionH>
                <wp:positionV relativeFrom="paragraph">
                  <wp:posOffset>180975</wp:posOffset>
                </wp:positionV>
                <wp:extent cx="5759450" cy="1335405"/>
                <wp:effectExtent l="0" t="0" r="0" b="0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35405"/>
                          <a:chOff x="0" y="0"/>
                          <a:chExt cx="5759450" cy="1335405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76200" y="800100"/>
                            <a:ext cx="946150" cy="175846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noFill/>
                          </a:ln>
                        </wps:spPr>
                        <wps:txbx>
                          <w:txbxContent>
                            <w:p w14:paraId="015DEEBE" w14:textId="77777777" w:rsidR="00A965AA" w:rsidRDefault="00A965AA" w:rsidP="00036E7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ular Callout 56"/>
                        <wps:cNvSpPr/>
                        <wps:spPr>
                          <a:xfrm>
                            <a:off x="1987550" y="715618"/>
                            <a:ext cx="1852930" cy="287682"/>
                          </a:xfrm>
                          <a:prstGeom prst="wedgeRoundRectCallout">
                            <a:avLst>
                              <a:gd name="adj1" fmla="val -103125"/>
                              <a:gd name="adj2" fmla="val 12301"/>
                              <a:gd name="adj3" fmla="val 1666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B13BC" w14:textId="399A6B3E" w:rsidR="00A965AA" w:rsidRPr="005010D2" w:rsidRDefault="00A965AA" w:rsidP="00036E79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New</w:t>
                              </w:r>
                              <w:r w:rsidRPr="005010D2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Version (Version </w:t>
                              </w:r>
                              <w:r w:rsidR="00D811F4">
                                <w:rPr>
                                  <w:color w:val="FFFFFF" w:themeColor="background1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.0</w:t>
                              </w:r>
                              <w:r w:rsidRPr="005010D2">
                                <w:rPr>
                                  <w:color w:val="FFFFFF" w:themeColor="background1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4697D" id="Group 128" o:spid="_x0000_s1064" style="position:absolute;left:0;text-align:left;margin-left:-13.3pt;margin-top:14.25pt;width:453.5pt;height:105.15pt;z-index:251678720" coordsize="5759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">
                <v:shape id="Picture 126" o:spid="_x0000_s1065" type="#_x0000_t75" style="position:absolute;width:5759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">
                  <v:imagedata r:id="rId9" o:title=""/>
                </v:shape>
                <v:shape id="Text Box 57" o:spid="_x0000_s1066" type="#_x0000_t202" style="position:absolute;left:762;top:8001;width:946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" fillcolor="#00b050" stroked="f" strokeweight="3pt">
                  <v:fill opacity="5140f"/>
                  <v:textbox>
                    <w:txbxContent>
                      <w:p w14:paraId="015DEEBE" w14:textId="77777777" w:rsidR="00A965AA" w:rsidRDefault="00A965AA" w:rsidP="00036E79"/>
                    </w:txbxContent>
                  </v:textbox>
                </v:shape>
                <v:shape id="Rounded Rectangular Callout 56" o:spid="_x0000_s1067" type="#_x0000_t62" style="position:absolute;left:19875;top:7156;width:18529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" adj="-11475,13457" fillcolor="#3aaa35 [3204]" stroked="f" strokeweight="2pt">
                  <v:textbox>
                    <w:txbxContent>
                      <w:p w14:paraId="394B13BC" w14:textId="399A6B3E" w:rsidR="00A965AA" w:rsidRPr="005010D2" w:rsidRDefault="00A965AA" w:rsidP="00036E79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New</w:t>
                        </w:r>
                        <w:r w:rsidRPr="005010D2">
                          <w:rPr>
                            <w:color w:val="FFFFFF" w:themeColor="background1"/>
                            <w:lang w:val="en-US"/>
                          </w:rPr>
                          <w:t xml:space="preserve"> Version (Version </w:t>
                        </w:r>
                        <w:r w:rsidR="00D811F4">
                          <w:rPr>
                            <w:color w:val="FFFFFF" w:themeColor="background1"/>
                            <w:lang w:val="en-US"/>
                          </w:rPr>
                          <w:t>5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>.0</w:t>
                        </w:r>
                        <w:r w:rsidRPr="005010D2">
                          <w:rPr>
                            <w:color w:val="FFFFFF" w:themeColor="background1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4C806E3" w14:textId="457B1CB0" w:rsidR="00036E79" w:rsidRDefault="00036E79" w:rsidP="00036E79">
      <w:pPr>
        <w:pStyle w:val="BodySciensano"/>
        <w:rPr>
          <w:lang w:val="en-US"/>
        </w:rPr>
      </w:pPr>
    </w:p>
    <w:p w14:paraId="659114E6" w14:textId="0874E0C8" w:rsidR="00CE40B7" w:rsidRDefault="00D811F4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6E00851" wp14:editId="4E5C33F4">
                <wp:simplePos x="0" y="0"/>
                <wp:positionH relativeFrom="column">
                  <wp:posOffset>-138430</wp:posOffset>
                </wp:positionH>
                <wp:positionV relativeFrom="paragraph">
                  <wp:posOffset>208915</wp:posOffset>
                </wp:positionV>
                <wp:extent cx="5759450" cy="1335405"/>
                <wp:effectExtent l="19050" t="19050" r="12700" b="17145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335405"/>
                          <a:chOff x="0" y="0"/>
                          <a:chExt cx="5759450" cy="1335405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335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2" name="Text Box 132"/>
                        <wps:cNvSpPr txBox="1"/>
                        <wps:spPr>
                          <a:xfrm>
                            <a:off x="1758950" y="31750"/>
                            <a:ext cx="622300" cy="16510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953D358" w14:textId="77777777" w:rsidR="00D811F4" w:rsidRDefault="00D811F4" w:rsidP="00D811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ounded Rectangular Callout 59"/>
                        <wps:cNvSpPr/>
                        <wps:spPr>
                          <a:xfrm>
                            <a:off x="2571750" y="196850"/>
                            <a:ext cx="2049780" cy="285750"/>
                          </a:xfrm>
                          <a:prstGeom prst="wedgeRoundRectCallout">
                            <a:avLst>
                              <a:gd name="adj1" fmla="val -73387"/>
                              <a:gd name="adj2" fmla="val -48995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4F2E494" w14:textId="77777777" w:rsidR="00A965AA" w:rsidRPr="005010D2" w:rsidRDefault="00A965AA" w:rsidP="00036E79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Go the Panel ‘Upload Center’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00851" id="Group 134" o:spid="_x0000_s1068" style="position:absolute;left:0;text-align:left;margin-left:-10.9pt;margin-top:16.45pt;width:453.5pt;height:105.15pt;z-index:251899904" coordsize="5759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">
                <v:shape id="Picture 131" o:spid="_x0000_s1069" type="#_x0000_t75" style="position:absolute;width:5759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" stroked="t" strokecolor="#2b7f27 [2414]">
                  <v:imagedata r:id="rId9" o:title=""/>
                  <v:path arrowok="t"/>
                </v:shape>
                <v:shape id="Text Box 132" o:spid="_x0000_s1070" type="#_x0000_t202" style="position:absolute;left:17589;top:317;width:622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0953D358" w14:textId="77777777" w:rsidR="00D811F4" w:rsidRDefault="00D811F4" w:rsidP="00D811F4"/>
                    </w:txbxContent>
                  </v:textbox>
                </v:shape>
                <v:shape id="Rounded Rectangular Callout 59" o:spid="_x0000_s1071" type="#_x0000_t62" style="position:absolute;left:25717;top:1968;width:2049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" adj="-5052,217" fillcolor="#3aaa35" stroked="f" strokeweight="2pt">
                  <v:textbox>
                    <w:txbxContent>
                      <w:p w14:paraId="14F2E494" w14:textId="77777777" w:rsidR="00A965AA" w:rsidRPr="005010D2" w:rsidRDefault="00A965AA" w:rsidP="00036E79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Go the Panel ‘Upload Center’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E40B7" w:rsidRPr="0030629A">
        <w:rPr>
          <w:lang w:val="en-US"/>
        </w:rPr>
        <w:t xml:space="preserve">Go to the panel </w:t>
      </w:r>
      <w:r w:rsidR="00CE40B7" w:rsidRPr="00D811F4">
        <w:rPr>
          <w:lang w:val="en-US"/>
        </w:rPr>
        <w:t>‘</w:t>
      </w:r>
      <w:r w:rsidR="00CE40B7" w:rsidRPr="0004626E">
        <w:rPr>
          <w:b/>
          <w:color w:val="006633" w:themeColor="accent2"/>
          <w:lang w:val="en-US"/>
        </w:rPr>
        <w:t>Upload Center’</w:t>
      </w:r>
    </w:p>
    <w:p w14:paraId="53B27334" w14:textId="500980D7" w:rsidR="005B1C00" w:rsidRPr="00D811F4" w:rsidRDefault="00D811F4" w:rsidP="007D705C">
      <w:pPr>
        <w:pStyle w:val="BodySciensano"/>
        <w:rPr>
          <w:lang w:val="en-US"/>
        </w:rPr>
      </w:pPr>
      <w:r w:rsidRPr="00D811F4">
        <w:rPr>
          <w:noProof/>
          <w:lang w:val="en-US"/>
        </w:rPr>
        <w:t xml:space="preserve"> </w:t>
      </w:r>
    </w:p>
    <w:p w14:paraId="0E29D412" w14:textId="32059A0A" w:rsidR="00036E79" w:rsidRDefault="007D705C" w:rsidP="00154F1F">
      <w:pPr>
        <w:pStyle w:val="BodySciensano"/>
        <w:numPr>
          <w:ilvl w:val="0"/>
          <w:numId w:val="23"/>
        </w:numPr>
        <w:jc w:val="left"/>
        <w:rPr>
          <w:lang w:val="en-US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561773D" wp14:editId="4241EB09">
                <wp:simplePos x="0" y="0"/>
                <wp:positionH relativeFrom="column">
                  <wp:posOffset>-138430</wp:posOffset>
                </wp:positionH>
                <wp:positionV relativeFrom="paragraph">
                  <wp:posOffset>230505</wp:posOffset>
                </wp:positionV>
                <wp:extent cx="5759450" cy="534670"/>
                <wp:effectExtent l="19050" t="19050" r="12700" b="17780"/>
                <wp:wrapTopAndBottom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34670"/>
                          <a:chOff x="0" y="0"/>
                          <a:chExt cx="5759450" cy="534670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34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8" name="Text Box 138"/>
                        <wps:cNvSpPr txBox="1"/>
                        <wps:spPr>
                          <a:xfrm>
                            <a:off x="5048250" y="273050"/>
                            <a:ext cx="603250" cy="219075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F3535F4" w14:textId="77777777" w:rsidR="007D705C" w:rsidRDefault="007D705C" w:rsidP="007D70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1773D" id="Group 139" o:spid="_x0000_s1072" style="position:absolute;left:0;text-align:left;margin-left:-10.9pt;margin-top:18.15pt;width:453.5pt;height:42.1pt;z-index:251904000" coordsize="57594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">
                <v:shape id="Picture 135" o:spid="_x0000_s1073" type="#_x0000_t75" style="position:absolute;width:57594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" stroked="t" strokecolor="#2b7f27 [2414]">
                  <v:imagedata r:id="rId25" o:title=""/>
                  <v:path arrowok="t"/>
                </v:shape>
                <v:shape id="Text Box 138" o:spid="_x0000_s1074" type="#_x0000_t202" style="position:absolute;left:50482;top:2730;width:603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" fillcolor="#00b050" strokecolor="#2b7f27 [2414]" strokeweight="3pt">
                  <v:fill opacity="5140f"/>
                  <v:textbox>
                    <w:txbxContent>
                      <w:p w14:paraId="2F3535F4" w14:textId="77777777" w:rsidR="007D705C" w:rsidRDefault="007D705C" w:rsidP="007D705C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36E79">
        <w:rPr>
          <w:lang w:val="en-US"/>
        </w:rPr>
        <w:t xml:space="preserve">Start a </w:t>
      </w:r>
      <w:r w:rsidR="0004626E" w:rsidRPr="0004626E">
        <w:rPr>
          <w:b/>
          <w:color w:val="006633" w:themeColor="accent2"/>
          <w:lang w:val="en-US"/>
        </w:rPr>
        <w:t>‘</w:t>
      </w:r>
      <w:r w:rsidR="00036E79" w:rsidRPr="0004626E">
        <w:rPr>
          <w:b/>
          <w:color w:val="006633" w:themeColor="accent2"/>
          <w:lang w:val="en-US"/>
        </w:rPr>
        <w:t>new upload</w:t>
      </w:r>
      <w:r w:rsidR="0004626E" w:rsidRPr="0004626E">
        <w:rPr>
          <w:b/>
          <w:color w:val="006633" w:themeColor="accent2"/>
          <w:lang w:val="en-US"/>
        </w:rPr>
        <w:t>’</w:t>
      </w:r>
    </w:p>
    <w:p w14:paraId="7B77C2B9" w14:textId="77777777" w:rsidR="007D705C" w:rsidRDefault="007D705C" w:rsidP="007D705C">
      <w:pPr>
        <w:pStyle w:val="BodySciensano"/>
        <w:ind w:left="720"/>
        <w:jc w:val="left"/>
        <w:rPr>
          <w:lang w:val="en-US"/>
        </w:rPr>
      </w:pPr>
    </w:p>
    <w:p w14:paraId="4E58E0E7" w14:textId="2AC22E1E" w:rsidR="007D705C" w:rsidRPr="007D705C" w:rsidRDefault="007F35D0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Select </w:t>
      </w:r>
      <w:r w:rsidRPr="00824DBA">
        <w:rPr>
          <w:b/>
          <w:color w:val="006633" w:themeColor="accent2"/>
          <w:lang w:val="en-US"/>
        </w:rPr>
        <w:t>‘Use default configurations’</w:t>
      </w:r>
      <w:r>
        <w:rPr>
          <w:lang w:val="en-US"/>
        </w:rPr>
        <w:t xml:space="preserve"> </w:t>
      </w:r>
    </w:p>
    <w:p w14:paraId="4A972EA4" w14:textId="5C38322F" w:rsidR="00770FD2" w:rsidRPr="00335589" w:rsidRDefault="007F35D0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6EC67C0" wp14:editId="75E29879">
                <wp:simplePos x="0" y="0"/>
                <wp:positionH relativeFrom="column">
                  <wp:posOffset>-148590</wp:posOffset>
                </wp:positionH>
                <wp:positionV relativeFrom="paragraph">
                  <wp:posOffset>313690</wp:posOffset>
                </wp:positionV>
                <wp:extent cx="5758815" cy="3605530"/>
                <wp:effectExtent l="19050" t="19050" r="13335" b="1397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3605530"/>
                          <a:chOff x="0" y="0"/>
                          <a:chExt cx="5759450" cy="3606800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5759450" cy="3606800"/>
                            <a:chOff x="0" y="0"/>
                            <a:chExt cx="5759450" cy="3606800"/>
                          </a:xfrm>
                        </wpg:grpSpPr>
                        <wpg:grpSp>
                          <wpg:cNvPr id="141" name="Group 141"/>
                          <wpg:cNvGrpSpPr/>
                          <wpg:grpSpPr>
                            <a:xfrm>
                              <a:off x="0" y="0"/>
                              <a:ext cx="5759450" cy="3606800"/>
                              <a:chOff x="0" y="0"/>
                              <a:chExt cx="5759450" cy="3606800"/>
                            </a:xfrm>
                          </wpg:grpSpPr>
                          <pic:pic xmlns:pic="http://schemas.openxmlformats.org/drawingml/2006/picture">
                            <pic:nvPicPr>
                              <pic:cNvPr id="140" name="Picture 1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" b="30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59450" cy="3606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0" name="Text Box 60"/>
                            <wps:cNvSpPr txBox="1"/>
                            <wps:spPr>
                              <a:xfrm>
                                <a:off x="1962150" y="2000250"/>
                                <a:ext cx="1270000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>
                                  <a:alpha val="8000"/>
                                </a:srgbClr>
                              </a:solidFill>
                              <a:ln w="381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731F61D" w14:textId="77777777" w:rsidR="00A965AA" w:rsidRDefault="00A965AA" w:rsidP="00036E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5" name="Text Box 145"/>
                          <wps:cNvSpPr txBox="1"/>
                          <wps:spPr>
                            <a:xfrm>
                              <a:off x="647700" y="2349500"/>
                              <a:ext cx="939800" cy="635000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8000"/>
                              </a:srgbClr>
                            </a:solidFill>
                            <a:ln w="38100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10793FA" w14:textId="77777777" w:rsidR="007D705C" w:rsidRDefault="007D705C" w:rsidP="007D70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Rounded Rectangular Callout 99"/>
                        <wps:cNvSpPr/>
                        <wps:spPr>
                          <a:xfrm>
                            <a:off x="1355774" y="3175001"/>
                            <a:ext cx="1463577" cy="317938"/>
                          </a:xfrm>
                          <a:prstGeom prst="wedgeRoundRectCallout">
                            <a:avLst>
                              <a:gd name="adj1" fmla="val -45587"/>
                              <a:gd name="adj2" fmla="val -109592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339487" w14:textId="5DEA93E8" w:rsidR="0090322B" w:rsidRPr="005010D2" w:rsidRDefault="0090322B" w:rsidP="005A7E50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2. 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Click on </w:t>
                              </w:r>
                              <w:r w:rsidR="005A7E50" w:rsidRPr="005A7E50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Browse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ular Callout 99"/>
                        <wps:cNvSpPr/>
                        <wps:spPr>
                          <a:xfrm>
                            <a:off x="3473450" y="1784350"/>
                            <a:ext cx="1866900" cy="311150"/>
                          </a:xfrm>
                          <a:prstGeom prst="wedgeRoundRectCallout">
                            <a:avLst>
                              <a:gd name="adj1" fmla="val -64056"/>
                              <a:gd name="adj2" fmla="val 52292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903E682" w14:textId="2DEDAD44" w:rsidR="0090322B" w:rsidRPr="005010D2" w:rsidRDefault="0090322B" w:rsidP="0090322B">
                              <w:pPr>
                                <w:jc w:val="left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1. Keep default configuration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C67C0" id="Group 150" o:spid="_x0000_s1075" style="position:absolute;left:0;text-align:left;margin-left:-11.7pt;margin-top:24.7pt;width:453.45pt;height:283.9pt;z-index:251918336;mso-width-relative:margin;mso-height-relative:margin" coordsize="57594,36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">
                <v:group id="Group 146" o:spid="_x0000_s1076" style="position:absolute;width:57594;height:36068" coordsize="57594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1" o:spid="_x0000_s1077" style="position:absolute;width:57594;height:36068" coordsize="57594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Picture 140" o:spid="_x0000_s1078" type="#_x0000_t75" style="position:absolute;width:57594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" stroked="t" strokecolor="#2b7f27 [2414]">
                      <v:imagedata r:id="rId27" o:title="" croptop="1f" cropbottom="2013f"/>
                      <v:path arrowok="t"/>
                    </v:shape>
                    <v:shape id="Text Box 60" o:spid="_x0000_s1079" type="#_x0000_t202" style="position:absolute;left:19621;top:20002;width:1270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" fillcolor="#00b050" strokecolor="#2b7f27 [2414]" strokeweight="3pt">
                      <v:fill opacity="5140f"/>
                      <v:textbox>
                        <w:txbxContent>
                          <w:p w14:paraId="0731F61D" w14:textId="77777777" w:rsidR="00A965AA" w:rsidRDefault="00A965AA" w:rsidP="00036E79"/>
                        </w:txbxContent>
                      </v:textbox>
                    </v:shape>
                  </v:group>
                  <v:shape id="Text Box 145" o:spid="_x0000_s1080" type="#_x0000_t202" style="position:absolute;left:6477;top:23495;width:9398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" fillcolor="#00b050" strokecolor="#2b7f27 [2414]" strokeweight="3pt">
                    <v:fill opacity="5140f"/>
                    <v:textbox>
                      <w:txbxContent>
                        <w:p w14:paraId="510793FA" w14:textId="77777777" w:rsidR="007D705C" w:rsidRDefault="007D705C" w:rsidP="007D705C"/>
                      </w:txbxContent>
                    </v:textbox>
                  </v:shape>
                </v:group>
                <v:shape id="Rounded Rectangular Callout 99" o:spid="_x0000_s1081" type="#_x0000_t62" style="position:absolute;left:13557;top:31750;width:14636;height:3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" adj="953,-12872" fillcolor="#3aaa35" strokecolor="#2b7f27 [2414]" strokeweight="2pt">
                  <v:textbox>
                    <w:txbxContent>
                      <w:p w14:paraId="77339487" w14:textId="5DEA93E8" w:rsidR="0090322B" w:rsidRPr="005010D2" w:rsidRDefault="0090322B" w:rsidP="005A7E50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2. 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 xml:space="preserve">Click on </w:t>
                        </w:r>
                        <w:r w:rsidR="005A7E50" w:rsidRPr="005A7E50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Browse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ounded Rectangular Callout 99" o:spid="_x0000_s1082" type="#_x0000_t62" style="position:absolute;left:34734;top:17843;width:18669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" adj="-3036,22095" fillcolor="#3aaa35" strokecolor="#2b7f27 [2414]" strokeweight="2pt">
                  <v:textbox>
                    <w:txbxContent>
                      <w:p w14:paraId="2903E682" w14:textId="2DEDAD44" w:rsidR="0090322B" w:rsidRPr="005010D2" w:rsidRDefault="0090322B" w:rsidP="0090322B">
                        <w:pPr>
                          <w:jc w:val="left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1. Keep default configuration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D705C">
        <w:rPr>
          <w:noProof/>
        </w:rPr>
        <w:drawing>
          <wp:anchor distT="0" distB="0" distL="114300" distR="114300" simplePos="0" relativeHeight="251913216" behindDoc="0" locked="0" layoutInCell="1" allowOverlap="1" wp14:anchorId="7481D206" wp14:editId="110062DB">
            <wp:simplePos x="0" y="0"/>
            <wp:positionH relativeFrom="column">
              <wp:posOffset>706120</wp:posOffset>
            </wp:positionH>
            <wp:positionV relativeFrom="paragraph">
              <wp:posOffset>9525</wp:posOffset>
            </wp:positionV>
            <wp:extent cx="503555" cy="3048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05C">
        <w:rPr>
          <w:lang w:val="en-US"/>
        </w:rPr>
        <w:t xml:space="preserve">Use                to upload the file </w:t>
      </w:r>
      <w:r w:rsidR="0090322B" w:rsidRPr="0090322B">
        <w:rPr>
          <w:b/>
          <w:color w:val="006633" w:themeColor="accent2"/>
          <w:lang w:val="en-US"/>
        </w:rPr>
        <w:t>‘</w:t>
      </w:r>
      <w:r w:rsidR="007D705C" w:rsidRPr="0090322B">
        <w:rPr>
          <w:b/>
          <w:color w:val="006633" w:themeColor="accent2"/>
          <w:lang w:val="en-US"/>
        </w:rPr>
        <w:t>IQECAD.csv</w:t>
      </w:r>
      <w:r w:rsidR="0090322B">
        <w:rPr>
          <w:b/>
          <w:color w:val="006633" w:themeColor="accent2"/>
          <w:lang w:val="en-US"/>
        </w:rPr>
        <w:t xml:space="preserve">’ </w:t>
      </w:r>
      <w:r w:rsidR="0090322B" w:rsidRPr="0090322B">
        <w:rPr>
          <w:lang w:val="en-US"/>
        </w:rPr>
        <w:t>(in the downloads folder)</w:t>
      </w:r>
      <w:r w:rsidR="0090322B">
        <w:rPr>
          <w:lang w:val="en-US"/>
        </w:rPr>
        <w:t>.</w:t>
      </w:r>
    </w:p>
    <w:p w14:paraId="169D469E" w14:textId="63022ED6" w:rsidR="00036E79" w:rsidRDefault="00036E79" w:rsidP="00335589">
      <w:pPr>
        <w:pStyle w:val="BodySciensano"/>
        <w:rPr>
          <w:lang w:val="en-US"/>
        </w:rPr>
      </w:pPr>
    </w:p>
    <w:p w14:paraId="205AC459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7ACBD361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5C77EE78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412D6338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240CB35F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2ECBB720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3BC5AA65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4DC46073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16E358B4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53D16A3F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42DD4261" w14:textId="77777777" w:rsidR="00335589" w:rsidRDefault="00335589" w:rsidP="00335589">
      <w:pPr>
        <w:pStyle w:val="BodySciensano"/>
        <w:ind w:left="720"/>
        <w:rPr>
          <w:lang w:val="en-US"/>
        </w:rPr>
      </w:pPr>
    </w:p>
    <w:p w14:paraId="03117094" w14:textId="3D485BBB" w:rsidR="00335589" w:rsidRDefault="00335589" w:rsidP="00335589">
      <w:pPr>
        <w:pStyle w:val="BodySciensano"/>
        <w:ind w:left="720"/>
        <w:rPr>
          <w:lang w:val="en-US"/>
        </w:rPr>
      </w:pPr>
      <w:r>
        <w:rPr>
          <w:lang w:val="en-US"/>
        </w:rPr>
        <w:br/>
      </w:r>
    </w:p>
    <w:p w14:paraId="184D69A0" w14:textId="7651450D" w:rsidR="00335589" w:rsidRPr="005A7E50" w:rsidRDefault="00335589" w:rsidP="00154F1F">
      <w:pPr>
        <w:pStyle w:val="BodySciensano"/>
        <w:numPr>
          <w:ilvl w:val="0"/>
          <w:numId w:val="23"/>
        </w:numPr>
        <w:rPr>
          <w:lang w:val="en-US"/>
        </w:rPr>
      </w:pPr>
      <w:r w:rsidRPr="00F54672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C053026" wp14:editId="3E831EC2">
                <wp:simplePos x="0" y="0"/>
                <wp:positionH relativeFrom="column">
                  <wp:posOffset>144780</wp:posOffset>
                </wp:positionH>
                <wp:positionV relativeFrom="paragraph">
                  <wp:posOffset>306705</wp:posOffset>
                </wp:positionV>
                <wp:extent cx="5527675" cy="3068955"/>
                <wp:effectExtent l="19050" t="19050" r="0" b="17145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068955"/>
                          <a:chOff x="0" y="0"/>
                          <a:chExt cx="5891571" cy="3474927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10"/>
                          <a:stretch/>
                        </pic:blipFill>
                        <pic:spPr>
                          <a:xfrm>
                            <a:off x="0" y="0"/>
                            <a:ext cx="5759451" cy="34749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2120900" y="1257300"/>
                            <a:ext cx="1470660" cy="386715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6752BFA" w14:textId="77777777" w:rsidR="0090322B" w:rsidRDefault="0090322B" w:rsidP="009032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ounded Rectangular Callout 76"/>
                        <wps:cNvSpPr/>
                        <wps:spPr>
                          <a:xfrm>
                            <a:off x="3914053" y="1187449"/>
                            <a:ext cx="1977518" cy="908049"/>
                          </a:xfrm>
                          <a:prstGeom prst="wedgeRoundRectCallout">
                            <a:avLst>
                              <a:gd name="adj1" fmla="val -95512"/>
                              <a:gd name="adj2" fmla="val -17483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24C973" w14:textId="23FDEC3E" w:rsidR="0090322B" w:rsidRPr="005010D2" w:rsidRDefault="0090322B" w:rsidP="0090322B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Select the file 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>‘</w:t>
                              </w:r>
                              <w:r w:rsidR="005A7E50" w:rsidRPr="005A7E50">
                                <w:rPr>
                                  <w:b/>
                                  <w:bCs/>
                                  <w:color w:val="FFFFFF" w:themeColor="background1"/>
                                  <w:lang w:val="en-US"/>
                                </w:rPr>
                                <w:t>IQECAD.csv’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to 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pload (‘in your Download</w:t>
                              </w:r>
                              <w:r w:rsidR="005A7E50">
                                <w:rPr>
                                  <w:color w:val="FFFFFF" w:themeColor="background1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 xml:space="preserve"> folder)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53026" id="Group 152" o:spid="_x0000_s1083" style="position:absolute;left:0;text-align:left;margin-left:11.4pt;margin-top:24.15pt;width:435.25pt;height:241.65pt;z-index:251922432;mso-width-relative:margin;mso-height-relative:margin" coordsize="58915,34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">
                <v:shape id="Picture 151" o:spid="_x0000_s1084" type="#_x0000_t75" style="position:absolute;width:57594;height:3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" stroked="t" strokecolor="#2b7f27 [2414]">
                  <v:imagedata r:id="rId30" o:title="" cropbottom="6888f"/>
                  <v:path arrowok="t"/>
                </v:shape>
                <v:shape id="Text Box 74" o:spid="_x0000_s1085" type="#_x0000_t202" style="position:absolute;left:21209;top:12573;width:1470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16752BFA" w14:textId="77777777" w:rsidR="0090322B" w:rsidRDefault="0090322B" w:rsidP="0090322B"/>
                    </w:txbxContent>
                  </v:textbox>
                </v:shape>
                <v:shape id="Rounded Rectangular Callout 76" o:spid="_x0000_s1086" type="#_x0000_t62" style="position:absolute;left:39140;top:11874;width:19775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" adj="-9831,7024" fillcolor="#3aaa35" stroked="f" strokeweight="2pt">
                  <v:textbox>
                    <w:txbxContent>
                      <w:p w14:paraId="2824C973" w14:textId="23FDEC3E" w:rsidR="0090322B" w:rsidRPr="005010D2" w:rsidRDefault="0090322B" w:rsidP="0090322B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Select the file 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>‘</w:t>
                        </w:r>
                        <w:r w:rsidR="005A7E50" w:rsidRPr="005A7E50"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  <w:t>IQECAD.csv’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to 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>u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>pload (‘in your Download</w:t>
                        </w:r>
                        <w:r w:rsidR="005A7E50">
                          <w:rPr>
                            <w:color w:val="FFFFFF" w:themeColor="background1"/>
                            <w:lang w:val="en-US"/>
                          </w:rPr>
                          <w:t>s</w:t>
                        </w:r>
                        <w:r>
                          <w:rPr>
                            <w:color w:val="FFFFFF" w:themeColor="background1"/>
                            <w:lang w:val="en-US"/>
                          </w:rPr>
                          <w:t xml:space="preserve"> folder)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36E79">
        <w:rPr>
          <w:lang w:val="en-US"/>
        </w:rPr>
        <w:t>S</w:t>
      </w:r>
      <w:r w:rsidR="00E271AC">
        <w:rPr>
          <w:lang w:val="en-US"/>
        </w:rPr>
        <w:t xml:space="preserve">elect </w:t>
      </w:r>
      <w:r w:rsidR="005A7E50">
        <w:rPr>
          <w:lang w:val="en-US"/>
        </w:rPr>
        <w:t>the</w:t>
      </w:r>
      <w:r w:rsidR="00E271AC">
        <w:rPr>
          <w:lang w:val="en-US"/>
        </w:rPr>
        <w:t xml:space="preserve"> CSV File to upload</w:t>
      </w:r>
      <w:r w:rsidR="005A7E50">
        <w:rPr>
          <w:lang w:val="en-US"/>
        </w:rPr>
        <w:t>:</w:t>
      </w:r>
      <w:r w:rsidR="005A7E50" w:rsidRPr="005A7E50">
        <w:rPr>
          <w:lang w:val="en-US"/>
        </w:rPr>
        <w:t xml:space="preserve"> </w:t>
      </w:r>
      <w:r w:rsidR="005A7E50">
        <w:rPr>
          <w:lang w:val="en-US"/>
        </w:rPr>
        <w:t>Select the “</w:t>
      </w:r>
      <w:r w:rsidR="005A7E50" w:rsidRPr="00F54672">
        <w:rPr>
          <w:b/>
          <w:color w:val="006633" w:themeColor="accent2"/>
          <w:lang w:val="en-US"/>
        </w:rPr>
        <w:t>IQECAD.csv</w:t>
      </w:r>
      <w:r w:rsidR="005A7E50">
        <w:rPr>
          <w:lang w:val="en-US"/>
        </w:rPr>
        <w:t>” file, previously downloaded.</w:t>
      </w:r>
    </w:p>
    <w:p w14:paraId="6CD9D765" w14:textId="3B797441" w:rsidR="00335589" w:rsidRDefault="00335589" w:rsidP="00335589">
      <w:pPr>
        <w:pStyle w:val="ListParagraph"/>
        <w:rPr>
          <w:lang w:val="en-US"/>
        </w:rPr>
      </w:pPr>
    </w:p>
    <w:p w14:paraId="2C87584E" w14:textId="5F393222" w:rsidR="00335589" w:rsidRPr="00335589" w:rsidRDefault="00295AF0" w:rsidP="00154F1F">
      <w:pPr>
        <w:pStyle w:val="BodySciensano"/>
        <w:numPr>
          <w:ilvl w:val="0"/>
          <w:numId w:val="23"/>
        </w:numPr>
        <w:rPr>
          <w:lang w:val="en-US"/>
        </w:rPr>
      </w:pPr>
      <w:r w:rsidRPr="00295AF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0453884" wp14:editId="2E63926F">
                <wp:simplePos x="0" y="0"/>
                <wp:positionH relativeFrom="column">
                  <wp:posOffset>2132103</wp:posOffset>
                </wp:positionH>
                <wp:positionV relativeFrom="paragraph">
                  <wp:posOffset>3369898</wp:posOffset>
                </wp:positionV>
                <wp:extent cx="732429" cy="184364"/>
                <wp:effectExtent l="19050" t="19050" r="1079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29" cy="184364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6E47B5E" w14:textId="77777777" w:rsidR="00295AF0" w:rsidRDefault="00295AF0" w:rsidP="00295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5388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87" type="#_x0000_t202" style="position:absolute;left:0;text-align:left;margin-left:167.9pt;margin-top:265.35pt;width:57.65pt;height:14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" fillcolor="#00b050" strokecolor="#2b7f27 [2414]" strokeweight="3pt">
                <v:fill opacity="5140f"/>
                <v:textbox>
                  <w:txbxContent>
                    <w:p w14:paraId="16E47B5E" w14:textId="77777777" w:rsidR="00295AF0" w:rsidRDefault="00295AF0" w:rsidP="00295AF0"/>
                  </w:txbxContent>
                </v:textbox>
              </v:shape>
            </w:pict>
          </mc:Fallback>
        </mc:AlternateContent>
      </w:r>
      <w:r w:rsidR="00335589" w:rsidRPr="00295AF0">
        <w:rPr>
          <w:noProof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CC98A4C" wp14:editId="1A40268C">
                <wp:simplePos x="0" y="0"/>
                <wp:positionH relativeFrom="column">
                  <wp:posOffset>148590</wp:posOffset>
                </wp:positionH>
                <wp:positionV relativeFrom="paragraph">
                  <wp:posOffset>203200</wp:posOffset>
                </wp:positionV>
                <wp:extent cx="5398135" cy="4010025"/>
                <wp:effectExtent l="19050" t="19050" r="12065" b="9525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135" cy="4010025"/>
                          <a:chOff x="0" y="0"/>
                          <a:chExt cx="5759450" cy="4352742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2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53" name="Text Box 153"/>
                        <wps:cNvSpPr txBox="1"/>
                        <wps:spPr>
                          <a:xfrm>
                            <a:off x="330200" y="3638550"/>
                            <a:ext cx="685800" cy="310515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7603420" w14:textId="77777777" w:rsidR="00F54672" w:rsidRDefault="00F54672" w:rsidP="00F5467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Rounded Rectangular Callout 76"/>
                        <wps:cNvSpPr/>
                        <wps:spPr>
                          <a:xfrm>
                            <a:off x="1797050" y="4047942"/>
                            <a:ext cx="1631950" cy="304800"/>
                          </a:xfrm>
                          <a:prstGeom prst="wedgeRoundRectCallout">
                            <a:avLst>
                              <a:gd name="adj1" fmla="val -95445"/>
                              <a:gd name="adj2" fmla="val -99404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BC84AC" w14:textId="4E05B281" w:rsidR="00F54672" w:rsidRPr="005010D2" w:rsidRDefault="00F54672" w:rsidP="00F54672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Click on ‘</w:t>
                              </w:r>
                              <w:r w:rsidRPr="00F54672">
                                <w:rPr>
                                  <w:color w:val="FFFFFF" w:themeColor="background1"/>
                                  <w:lang w:val="en-US"/>
                                </w:rPr>
                                <w:t>Start Upload’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8A4C" id="Group 155" o:spid="_x0000_s1088" style="position:absolute;left:0;text-align:left;margin-left:11.7pt;margin-top:16pt;width:425.05pt;height:315.75pt;z-index:251926528;mso-width-relative:margin;mso-height-relative:margin" coordsize="57594,43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89" type="#_x0000_t75" style="position:absolute;width:57594;height:39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" stroked="t" strokecolor="#2b7f27 [2414]">
                  <v:imagedata r:id="rId32" o:title=""/>
                  <v:path arrowok="t"/>
                </v:shape>
                <v:shape id="Text Box 153" o:spid="_x0000_s1090" type="#_x0000_t202" style="position:absolute;left:3302;top:36385;width:6858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37603420" w14:textId="77777777" w:rsidR="00F54672" w:rsidRDefault="00F54672" w:rsidP="00F54672"/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76" o:spid="_x0000_s1091" type="#_x0000_t62" style="position:absolute;left:17970;top:40479;width:1632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" adj="-9816,-10671" fillcolor="#3aaa35" stroked="f" strokeweight="2pt">
                  <v:textbox>
                    <w:txbxContent>
                      <w:p w14:paraId="00BC84AC" w14:textId="4E05B281" w:rsidR="00F54672" w:rsidRPr="005010D2" w:rsidRDefault="00F54672" w:rsidP="00F54672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Click on ‘</w:t>
                        </w:r>
                        <w:r w:rsidRPr="00F54672">
                          <w:rPr>
                            <w:color w:val="FFFFFF" w:themeColor="background1"/>
                            <w:lang w:val="en-US"/>
                          </w:rPr>
                          <w:t>Start Upload’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295AF0">
        <w:rPr>
          <w:u w:val="single"/>
          <w:lang w:val="en-US"/>
        </w:rPr>
        <w:t>Un</w:t>
      </w:r>
      <w:r>
        <w:rPr>
          <w:lang w:val="en-US"/>
        </w:rPr>
        <w:t xml:space="preserve">tick </w:t>
      </w:r>
      <w:r w:rsidRPr="00295AF0">
        <w:rPr>
          <w:b/>
          <w:bCs/>
          <w:lang w:val="en-US"/>
        </w:rPr>
        <w:t>‘</w:t>
      </w:r>
      <w:proofErr w:type="spellStart"/>
      <w:r w:rsidRPr="00295AF0">
        <w:rPr>
          <w:b/>
          <w:color w:val="006633" w:themeColor="accent2"/>
          <w:lang w:val="en-US"/>
        </w:rPr>
        <w:t>Autosubmit</w:t>
      </w:r>
      <w:proofErr w:type="spellEnd"/>
      <w:r>
        <w:rPr>
          <w:b/>
          <w:color w:val="006633" w:themeColor="accent2"/>
          <w:lang w:val="en-US"/>
        </w:rPr>
        <w:t xml:space="preserve">’ </w:t>
      </w:r>
      <w:r>
        <w:rPr>
          <w:lang w:val="en-US"/>
        </w:rPr>
        <w:t xml:space="preserve"> before c</w:t>
      </w:r>
      <w:r w:rsidR="00E271AC">
        <w:rPr>
          <w:lang w:val="en-US"/>
        </w:rPr>
        <w:t>lick</w:t>
      </w:r>
      <w:r>
        <w:rPr>
          <w:lang w:val="en-US"/>
        </w:rPr>
        <w:t>ing</w:t>
      </w:r>
      <w:r w:rsidR="00E271AC">
        <w:rPr>
          <w:lang w:val="en-US"/>
        </w:rPr>
        <w:t xml:space="preserve"> on </w:t>
      </w:r>
      <w:r w:rsidR="00E271AC" w:rsidRPr="00824DBA">
        <w:rPr>
          <w:b/>
          <w:color w:val="006633" w:themeColor="accent2"/>
          <w:lang w:val="en-US"/>
        </w:rPr>
        <w:t>‘Start Upload’</w:t>
      </w:r>
    </w:p>
    <w:p w14:paraId="5FD06E5B" w14:textId="77777777" w:rsidR="005A7E50" w:rsidRDefault="005A7E50" w:rsidP="00335589">
      <w:pPr>
        <w:pStyle w:val="BodySciensano"/>
        <w:rPr>
          <w:lang w:val="en-US"/>
        </w:rPr>
      </w:pPr>
    </w:p>
    <w:p w14:paraId="13B60954" w14:textId="77777777" w:rsidR="005A7E50" w:rsidRDefault="005A7E50" w:rsidP="00335589">
      <w:pPr>
        <w:pStyle w:val="BodySciensano"/>
        <w:rPr>
          <w:lang w:val="en-US"/>
        </w:rPr>
      </w:pPr>
    </w:p>
    <w:p w14:paraId="4AD8ABCA" w14:textId="77777777" w:rsidR="005A7E50" w:rsidRDefault="005A7E50" w:rsidP="00335589">
      <w:pPr>
        <w:pStyle w:val="BodySciensano"/>
        <w:rPr>
          <w:lang w:val="en-US"/>
        </w:rPr>
      </w:pPr>
    </w:p>
    <w:p w14:paraId="2F15E99F" w14:textId="77777777" w:rsidR="005A7E50" w:rsidRDefault="005A7E50" w:rsidP="00335589">
      <w:pPr>
        <w:pStyle w:val="BodySciensano"/>
        <w:rPr>
          <w:lang w:val="en-US"/>
        </w:rPr>
      </w:pPr>
    </w:p>
    <w:p w14:paraId="65692F19" w14:textId="77777777" w:rsidR="005A7E50" w:rsidRDefault="005A7E50" w:rsidP="00335589">
      <w:pPr>
        <w:pStyle w:val="BodySciensano"/>
        <w:rPr>
          <w:lang w:val="en-US"/>
        </w:rPr>
      </w:pPr>
    </w:p>
    <w:p w14:paraId="424C2929" w14:textId="77777777" w:rsidR="005A7E50" w:rsidRDefault="005A7E50" w:rsidP="00335589">
      <w:pPr>
        <w:pStyle w:val="BodySciensano"/>
        <w:rPr>
          <w:lang w:val="en-US"/>
        </w:rPr>
      </w:pPr>
    </w:p>
    <w:p w14:paraId="221F319C" w14:textId="77777777" w:rsidR="005A7E50" w:rsidRDefault="005A7E50" w:rsidP="00335589">
      <w:pPr>
        <w:pStyle w:val="BodySciensano"/>
        <w:rPr>
          <w:lang w:val="en-US"/>
        </w:rPr>
      </w:pPr>
    </w:p>
    <w:p w14:paraId="33EFB38C" w14:textId="77777777" w:rsidR="005A7E50" w:rsidRDefault="005A7E50" w:rsidP="00335589">
      <w:pPr>
        <w:pStyle w:val="BodySciensano"/>
        <w:rPr>
          <w:lang w:val="en-US"/>
        </w:rPr>
      </w:pPr>
    </w:p>
    <w:p w14:paraId="663B6DF8" w14:textId="55A12AEA" w:rsidR="00335589" w:rsidRPr="00335589" w:rsidRDefault="00335589" w:rsidP="00335589">
      <w:pPr>
        <w:pStyle w:val="BodySciensano"/>
        <w:rPr>
          <w:lang w:val="en-US"/>
        </w:rPr>
      </w:pPr>
    </w:p>
    <w:p w14:paraId="4F6AF5F1" w14:textId="22F833BE" w:rsidR="00DE2723" w:rsidRPr="00335589" w:rsidRDefault="00D938AB" w:rsidP="00154F1F">
      <w:pPr>
        <w:pStyle w:val="BodySciensano"/>
        <w:numPr>
          <w:ilvl w:val="0"/>
          <w:numId w:val="23"/>
        </w:numPr>
        <w:jc w:val="left"/>
        <w:rPr>
          <w:lang w:val="en-US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853E844" wp14:editId="5F745D38">
                <wp:simplePos x="0" y="0"/>
                <wp:positionH relativeFrom="column">
                  <wp:posOffset>567055</wp:posOffset>
                </wp:positionH>
                <wp:positionV relativeFrom="paragraph">
                  <wp:posOffset>563245</wp:posOffset>
                </wp:positionV>
                <wp:extent cx="1471246" cy="386813"/>
                <wp:effectExtent l="19050" t="19050" r="15240" b="1333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46" cy="386813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38100">
                          <a:solidFill>
                            <a:srgbClr val="006633"/>
                          </a:solidFill>
                        </a:ln>
                      </wps:spPr>
                      <wps:txbx>
                        <w:txbxContent>
                          <w:p w14:paraId="01A7A474" w14:textId="77777777" w:rsidR="00A965AA" w:rsidRDefault="00A965AA" w:rsidP="00E27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3E844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92" type="#_x0000_t202" style="position:absolute;left:0;text-align:left;margin-left:44.65pt;margin-top:44.35pt;width:115.85pt;height:30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" fillcolor="#00b050" strokecolor="#063" strokeweight="3pt">
                <v:fill opacity="5140f"/>
                <v:textbox>
                  <w:txbxContent>
                    <w:p w14:paraId="01A7A474" w14:textId="77777777" w:rsidR="00A965AA" w:rsidRDefault="00A965AA" w:rsidP="00E271AC"/>
                  </w:txbxContent>
                </v:textbox>
              </v:shape>
            </w:pict>
          </mc:Fallback>
        </mc:AlternateContent>
      </w:r>
      <w:r w:rsidR="005A7E50" w:rsidRPr="00E271AC">
        <w:rPr>
          <w:noProof/>
          <w:lang w:val="fr-BE" w:eastAsia="fr-BE"/>
        </w:rPr>
        <w:drawing>
          <wp:anchor distT="0" distB="0" distL="114300" distR="114300" simplePos="0" relativeHeight="251935744" behindDoc="0" locked="0" layoutInCell="1" allowOverlap="1" wp14:anchorId="51B47EC4" wp14:editId="5BB25040">
            <wp:simplePos x="0" y="0"/>
            <wp:positionH relativeFrom="column">
              <wp:posOffset>53340</wp:posOffset>
            </wp:positionH>
            <wp:positionV relativeFrom="paragraph">
              <wp:posOffset>384810</wp:posOffset>
            </wp:positionV>
            <wp:extent cx="5595620" cy="2337435"/>
            <wp:effectExtent l="19050" t="19050" r="24130" b="24765"/>
            <wp:wrapTopAndBottom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39"/>
                    <a:stretch/>
                  </pic:blipFill>
                  <pic:spPr bwMode="auto">
                    <a:xfrm>
                      <a:off x="0" y="0"/>
                      <a:ext cx="5595620" cy="23374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E79" w:rsidRPr="00335589">
        <w:rPr>
          <w:lang w:val="en-US"/>
        </w:rPr>
        <w:t xml:space="preserve">The application will return the following </w:t>
      </w:r>
      <w:r w:rsidR="00E271AC" w:rsidRPr="00335589">
        <w:rPr>
          <w:b/>
          <w:color w:val="006633" w:themeColor="accent2"/>
          <w:lang w:val="en-US"/>
        </w:rPr>
        <w:t xml:space="preserve">‘First check’ </w:t>
      </w:r>
      <w:r w:rsidR="00036E79" w:rsidRPr="00335589">
        <w:rPr>
          <w:lang w:val="en-US"/>
        </w:rPr>
        <w:t>screen</w:t>
      </w:r>
      <w:r w:rsidR="00036E79" w:rsidRPr="00335589">
        <w:rPr>
          <w:color w:val="006633" w:themeColor="accent2"/>
          <w:lang w:val="en-US"/>
        </w:rPr>
        <w:t>:</w:t>
      </w:r>
      <w:r w:rsidR="00335589">
        <w:rPr>
          <w:color w:val="006633" w:themeColor="accent2"/>
          <w:lang w:val="en-US"/>
        </w:rPr>
        <w:br/>
      </w:r>
      <w:r w:rsidR="00DE2723" w:rsidRPr="00335589">
        <w:rPr>
          <w:lang w:val="en-US"/>
        </w:rPr>
        <w:t>[This is normal that it contains errors]</w:t>
      </w:r>
      <w:r w:rsidR="00335589" w:rsidRPr="00335589">
        <w:rPr>
          <w:noProof/>
          <w:lang w:val="en-US" w:eastAsia="fr-BE"/>
        </w:rPr>
        <w:t xml:space="preserve"> </w:t>
      </w:r>
    </w:p>
    <w:p w14:paraId="7B287F2A" w14:textId="7025A065" w:rsidR="00F54672" w:rsidRDefault="00F54672" w:rsidP="00F54672">
      <w:pPr>
        <w:pStyle w:val="BodySciensano"/>
        <w:rPr>
          <w:lang w:val="en-US"/>
        </w:rPr>
      </w:pPr>
    </w:p>
    <w:p w14:paraId="128C6505" w14:textId="098EC7BB" w:rsidR="00E271AC" w:rsidRDefault="00E271AC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You can proceed with the </w:t>
      </w:r>
      <w:r w:rsidR="002327B9">
        <w:rPr>
          <w:lang w:val="en-US"/>
        </w:rPr>
        <w:t xml:space="preserve">full </w:t>
      </w:r>
      <w:r>
        <w:rPr>
          <w:lang w:val="en-US"/>
        </w:rPr>
        <w:t>upload by clicking on</w:t>
      </w:r>
      <w:r w:rsidR="002327B9">
        <w:rPr>
          <w:lang w:val="en-US"/>
        </w:rPr>
        <w:t xml:space="preserve"> the new</w:t>
      </w:r>
      <w:r>
        <w:rPr>
          <w:lang w:val="en-US"/>
        </w:rPr>
        <w:t xml:space="preserve"> </w:t>
      </w:r>
      <w:r w:rsidRPr="00824DBA">
        <w:rPr>
          <w:b/>
          <w:color w:val="006633" w:themeColor="accent2"/>
          <w:lang w:val="en-US"/>
        </w:rPr>
        <w:t>‘Start upload’</w:t>
      </w:r>
    </w:p>
    <w:p w14:paraId="2F0C2604" w14:textId="556BC788" w:rsidR="00E271AC" w:rsidRDefault="005A7E50" w:rsidP="00E271AC">
      <w:pPr>
        <w:pStyle w:val="BodySciensano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B50D9C2" wp14:editId="62BD9159">
                <wp:simplePos x="0" y="0"/>
                <wp:positionH relativeFrom="column">
                  <wp:posOffset>15240</wp:posOffset>
                </wp:positionH>
                <wp:positionV relativeFrom="paragraph">
                  <wp:posOffset>182880</wp:posOffset>
                </wp:positionV>
                <wp:extent cx="5759450" cy="2555875"/>
                <wp:effectExtent l="19050" t="19050" r="12700" b="1587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555875"/>
                          <a:chOff x="0" y="0"/>
                          <a:chExt cx="5759450" cy="255587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5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603849" y="2139351"/>
                            <a:ext cx="565665" cy="25182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rgbClr val="006633"/>
                            </a:solidFill>
                          </a:ln>
                        </wps:spPr>
                        <wps:txbx>
                          <w:txbxContent>
                            <w:p w14:paraId="40C01D16" w14:textId="77777777" w:rsidR="00A965AA" w:rsidRDefault="00A965AA" w:rsidP="00E271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ounded Rectangular Callout 82"/>
                        <wps:cNvSpPr/>
                        <wps:spPr>
                          <a:xfrm>
                            <a:off x="1784590" y="1481946"/>
                            <a:ext cx="1506220" cy="908050"/>
                          </a:xfrm>
                          <a:prstGeom prst="wedgeRoundRectCallout">
                            <a:avLst>
                              <a:gd name="adj1" fmla="val -92861"/>
                              <a:gd name="adj2" fmla="val 22210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11B67E" w14:textId="77777777" w:rsidR="00A965AA" w:rsidRPr="005010D2" w:rsidRDefault="00A965AA" w:rsidP="00E271AC">
                              <w:pPr>
                                <w:jc w:val="center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Click on ‘Start Upload’ for starting the Upload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0D9C2" id="Group 14" o:spid="_x0000_s1092" style="position:absolute;left:0;text-align:left;margin-left:1.2pt;margin-top:14.4pt;width:453.5pt;height:201.25pt;z-index:251703296" coordsize="57594,25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">
                <v:shape id="Picture 79" o:spid="_x0000_s1093" type="#_x0000_t75" style="position:absolute;width:57594;height:2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" stroked="t" strokecolor="#2b7f27 [2414]">
                  <v:imagedata r:id="rId35" o:title=""/>
                  <v:path arrowok="t"/>
                </v:shape>
                <v:shape id="Text Box 81" o:spid="_x0000_s1094" type="#_x0000_t202" style="position:absolute;left:6038;top:21393;width:565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" fillcolor="#00b050" strokecolor="#063" strokeweight="3pt">
                  <v:fill opacity="5140f"/>
                  <v:textbox>
                    <w:txbxContent>
                      <w:p w14:paraId="40C01D16" w14:textId="77777777" w:rsidR="00A965AA" w:rsidRDefault="00A965AA" w:rsidP="00E271AC"/>
                    </w:txbxContent>
                  </v:textbox>
                </v:shape>
                <v:shape id="Rounded Rectangular Callout 82" o:spid="_x0000_s1095" type="#_x0000_t62" style="position:absolute;left:17845;top:14819;width:15063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" adj="-9258,15597" fillcolor="#3aaa35" stroked="f" strokeweight="2pt">
                  <v:textbox>
                    <w:txbxContent>
                      <w:p w14:paraId="5A11B67E" w14:textId="77777777" w:rsidR="00A965AA" w:rsidRPr="005010D2" w:rsidRDefault="00A965AA" w:rsidP="00E271AC">
                        <w:pPr>
                          <w:jc w:val="center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Click on ‘Start Upload’ for starting the Upload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B2B84CD" w14:textId="727AE0F2" w:rsidR="00E271AC" w:rsidRDefault="00E271AC" w:rsidP="00E271AC">
      <w:pPr>
        <w:pStyle w:val="BodySciensano"/>
        <w:rPr>
          <w:lang w:val="en-US"/>
        </w:rPr>
      </w:pPr>
    </w:p>
    <w:p w14:paraId="3E9DBC3E" w14:textId="65D35A27" w:rsidR="00F54672" w:rsidRDefault="00F54672" w:rsidP="00545519">
      <w:pPr>
        <w:pStyle w:val="BodySciensano"/>
        <w:numPr>
          <w:ilvl w:val="0"/>
          <w:numId w:val="26"/>
        </w:numPr>
        <w:rPr>
          <w:lang w:val="en-US"/>
        </w:rPr>
      </w:pPr>
      <w:r w:rsidRPr="005A7E50">
        <w:rPr>
          <w:u w:val="single"/>
          <w:lang w:val="en-US"/>
        </w:rPr>
        <w:t>If you already have upload</w:t>
      </w:r>
      <w:r w:rsidR="00545519" w:rsidRPr="005A7E50">
        <w:rPr>
          <w:u w:val="single"/>
          <w:lang w:val="en-US"/>
        </w:rPr>
        <w:t>ed</w:t>
      </w:r>
      <w:r w:rsidRPr="005A7E50">
        <w:rPr>
          <w:u w:val="single"/>
          <w:lang w:val="en-US"/>
        </w:rPr>
        <w:t xml:space="preserve"> registration</w:t>
      </w:r>
      <w:r w:rsidR="00545519" w:rsidRPr="005A7E50">
        <w:rPr>
          <w:u w:val="single"/>
          <w:lang w:val="en-US"/>
        </w:rPr>
        <w:t>s</w:t>
      </w:r>
      <w:r w:rsidRPr="005A7E50">
        <w:rPr>
          <w:u w:val="single"/>
          <w:lang w:val="en-US"/>
        </w:rPr>
        <w:t xml:space="preserve"> in the past</w:t>
      </w:r>
      <w:r>
        <w:rPr>
          <w:lang w:val="en-US"/>
        </w:rPr>
        <w:t>, you will need to select the desired Upload to use (if you do this for the first time, skip this step)</w:t>
      </w:r>
      <w:r w:rsidR="00545519">
        <w:rPr>
          <w:lang w:val="en-US"/>
        </w:rPr>
        <w:t>.</w:t>
      </w:r>
    </w:p>
    <w:p w14:paraId="21316109" w14:textId="29788E33" w:rsidR="00F54672" w:rsidRDefault="002327B9" w:rsidP="00E271AC">
      <w:pPr>
        <w:pStyle w:val="BodySciensano"/>
        <w:rPr>
          <w:lang w:val="en-US"/>
        </w:rPr>
      </w:pPr>
      <w:r w:rsidRPr="00E271A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5BA23" wp14:editId="1D7DE4F7">
                <wp:simplePos x="0" y="0"/>
                <wp:positionH relativeFrom="margin">
                  <wp:posOffset>3031490</wp:posOffset>
                </wp:positionH>
                <wp:positionV relativeFrom="paragraph">
                  <wp:posOffset>655320</wp:posOffset>
                </wp:positionV>
                <wp:extent cx="2011680" cy="481330"/>
                <wp:effectExtent l="2362200" t="171450" r="7620" b="0"/>
                <wp:wrapNone/>
                <wp:docPr id="85" name="Rounded 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81330"/>
                        </a:xfrm>
                        <a:prstGeom prst="wedgeRoundRectCallout">
                          <a:avLst>
                            <a:gd name="adj1" fmla="val -166727"/>
                            <a:gd name="adj2" fmla="val -85907"/>
                            <a:gd name="adj3" fmla="val 16667"/>
                          </a:avLst>
                        </a:prstGeom>
                        <a:solidFill>
                          <a:srgbClr val="3AAA3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1FD486" w14:textId="294CFE04" w:rsidR="00A965AA" w:rsidRPr="005010D2" w:rsidRDefault="002327B9" w:rsidP="00E271AC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Select on the desired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BA23" id="Rounded Rectangular Callout 85" o:spid="_x0000_s1096" type="#_x0000_t62" style="position:absolute;left:0;text-align:left;margin-left:238.7pt;margin-top:51.6pt;width:158.4pt;height:37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" adj="-25213,-7756" fillcolor="#3aaa35" stroked="f" strokeweight="2pt">
                <v:textbox>
                  <w:txbxContent>
                    <w:p w14:paraId="601FD486" w14:textId="294CFE04" w:rsidR="00A965AA" w:rsidRPr="005010D2" w:rsidRDefault="002327B9" w:rsidP="00E271AC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Select on the desired Upload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1AC" w:rsidRPr="00E271AC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33E935" wp14:editId="01C5A536">
                <wp:simplePos x="0" y="0"/>
                <wp:positionH relativeFrom="column">
                  <wp:posOffset>96032</wp:posOffset>
                </wp:positionH>
                <wp:positionV relativeFrom="paragraph">
                  <wp:posOffset>335428</wp:posOffset>
                </wp:positionV>
                <wp:extent cx="5556250" cy="152400"/>
                <wp:effectExtent l="19050" t="19050" r="25400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1524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38100">
                          <a:solidFill>
                            <a:srgbClr val="006633"/>
                          </a:solidFill>
                        </a:ln>
                      </wps:spPr>
                      <wps:txbx>
                        <w:txbxContent>
                          <w:p w14:paraId="58B14BCA" w14:textId="77777777" w:rsidR="00A965AA" w:rsidRDefault="00A965AA" w:rsidP="00E271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E935" id="Text Box 84" o:spid="_x0000_s1097" type="#_x0000_t202" style="position:absolute;left:0;text-align:left;margin-left:7.55pt;margin-top:26.4pt;width:437.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" fillcolor="#00b050" strokecolor="#063" strokeweight="3pt">
                <v:fill opacity="5140f"/>
                <v:textbox>
                  <w:txbxContent>
                    <w:p w14:paraId="58B14BCA" w14:textId="77777777" w:rsidR="00A965AA" w:rsidRDefault="00A965AA" w:rsidP="00E271AC"/>
                  </w:txbxContent>
                </v:textbox>
              </v:shape>
            </w:pict>
          </mc:Fallback>
        </mc:AlternateContent>
      </w:r>
      <w:r w:rsidR="00AC514B" w:rsidRPr="00E271AC">
        <w:rPr>
          <w:noProof/>
          <w:lang w:val="fr-BE" w:eastAsia="fr-BE"/>
        </w:rPr>
        <w:drawing>
          <wp:inline distT="0" distB="0" distL="0" distR="0" wp14:anchorId="6CF7C885" wp14:editId="165FB50D">
            <wp:extent cx="5759450" cy="1916430"/>
            <wp:effectExtent l="19050" t="19050" r="12700" b="266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64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B81FC" w14:textId="3713DEA6" w:rsidR="00545519" w:rsidRDefault="00545519" w:rsidP="00545519">
      <w:pPr>
        <w:pStyle w:val="BodySciensano"/>
        <w:ind w:left="720"/>
        <w:jc w:val="left"/>
        <w:rPr>
          <w:lang w:val="en-US"/>
        </w:rPr>
      </w:pPr>
    </w:p>
    <w:p w14:paraId="10514878" w14:textId="1955E5FC" w:rsidR="00545519" w:rsidRDefault="00545519" w:rsidP="00545519">
      <w:pPr>
        <w:pStyle w:val="BodySciensano"/>
        <w:ind w:left="720"/>
        <w:jc w:val="left"/>
        <w:rPr>
          <w:lang w:val="en-US"/>
        </w:rPr>
      </w:pPr>
    </w:p>
    <w:p w14:paraId="0F64A57A" w14:textId="1FEEC7F0" w:rsidR="00545519" w:rsidRDefault="00545519" w:rsidP="00545519">
      <w:pPr>
        <w:pStyle w:val="BodySciensano"/>
        <w:ind w:left="720"/>
        <w:jc w:val="left"/>
        <w:rPr>
          <w:lang w:val="en-US"/>
        </w:rPr>
      </w:pPr>
    </w:p>
    <w:p w14:paraId="267906AD" w14:textId="77777777" w:rsidR="009D554D" w:rsidRPr="00545519" w:rsidRDefault="009D554D" w:rsidP="00545519">
      <w:pPr>
        <w:pStyle w:val="BodySciensano"/>
        <w:ind w:left="720"/>
        <w:jc w:val="left"/>
        <w:rPr>
          <w:lang w:val="en-US"/>
        </w:rPr>
      </w:pPr>
    </w:p>
    <w:p w14:paraId="0428F1E0" w14:textId="5E199E1D" w:rsidR="00E271AC" w:rsidRDefault="00545519" w:rsidP="00154F1F">
      <w:pPr>
        <w:pStyle w:val="BodySciensano"/>
        <w:numPr>
          <w:ilvl w:val="0"/>
          <w:numId w:val="23"/>
        </w:numPr>
        <w:rPr>
          <w:lang w:val="en-US"/>
        </w:rPr>
      </w:pPr>
      <w:r w:rsidRPr="009D554D">
        <w:rPr>
          <w:b/>
          <w:bCs/>
          <w:lang w:val="en-US"/>
        </w:rPr>
        <w:lastRenderedPageBreak/>
        <w:t>Optional</w:t>
      </w:r>
      <w:r>
        <w:rPr>
          <w:lang w:val="en-US"/>
        </w:rPr>
        <w:t xml:space="preserve">: </w:t>
      </w:r>
      <w:r>
        <w:rPr>
          <w:lang w:val="en-US"/>
        </w:rPr>
        <w:br/>
      </w:r>
      <w:r w:rsidR="00F54672">
        <w:rPr>
          <w:lang w:val="en-US"/>
        </w:rPr>
        <w:t>In the ‘</w:t>
      </w:r>
      <w:proofErr w:type="spellStart"/>
      <w:r w:rsidR="00F54672" w:rsidRPr="00545519">
        <w:rPr>
          <w:b/>
          <w:color w:val="006633" w:themeColor="accent2"/>
          <w:lang w:val="en-US"/>
        </w:rPr>
        <w:t>Finalise</w:t>
      </w:r>
      <w:proofErr w:type="spellEnd"/>
      <w:r w:rsidR="00F54672" w:rsidRPr="00545519">
        <w:rPr>
          <w:b/>
          <w:color w:val="006633" w:themeColor="accent2"/>
          <w:lang w:val="en-US"/>
        </w:rPr>
        <w:t>’</w:t>
      </w:r>
      <w:r w:rsidR="00F54672">
        <w:rPr>
          <w:lang w:val="en-US"/>
        </w:rPr>
        <w:t xml:space="preserve"> tab</w:t>
      </w:r>
      <w:r w:rsidR="005A7E50">
        <w:rPr>
          <w:lang w:val="en-US"/>
        </w:rPr>
        <w:t>: You can</w:t>
      </w:r>
      <w:r w:rsidR="00F54672">
        <w:rPr>
          <w:lang w:val="en-US"/>
        </w:rPr>
        <w:t xml:space="preserve"> </w:t>
      </w:r>
      <w:r>
        <w:rPr>
          <w:lang w:val="en-US"/>
        </w:rPr>
        <w:t>click on “</w:t>
      </w:r>
      <w:r w:rsidRPr="00545519">
        <w:rPr>
          <w:b/>
          <w:color w:val="006633" w:themeColor="accent2"/>
          <w:lang w:val="en-US"/>
        </w:rPr>
        <w:t>Ignored registrations</w:t>
      </w:r>
      <w:r>
        <w:rPr>
          <w:lang w:val="en-US"/>
        </w:rPr>
        <w:t xml:space="preserve">” </w:t>
      </w:r>
      <w:r w:rsidR="005A7E50">
        <w:rPr>
          <w:lang w:val="en-US"/>
        </w:rPr>
        <w:t>to see</w:t>
      </w:r>
      <w:r w:rsidRPr="00545519">
        <w:rPr>
          <w:lang w:val="en-US"/>
        </w:rPr>
        <w:t xml:space="preserve"> </w:t>
      </w:r>
      <w:r>
        <w:rPr>
          <w:lang w:val="en-US"/>
        </w:rPr>
        <w:t>the list of</w:t>
      </w:r>
      <w:r w:rsidRPr="00545519">
        <w:rPr>
          <w:lang w:val="en-US"/>
        </w:rPr>
        <w:t xml:space="preserve"> Ignored registrations (not imported in HD4DP</w:t>
      </w:r>
      <w:r>
        <w:rPr>
          <w:lang w:val="en-US"/>
        </w:rPr>
        <w:t>).</w:t>
      </w:r>
      <w:r w:rsidR="005A7E50">
        <w:rPr>
          <w:lang w:val="en-US"/>
        </w:rPr>
        <w:t xml:space="preserve"> I</w:t>
      </w:r>
      <w:r w:rsidR="00D938AB">
        <w:rPr>
          <w:lang w:val="en-US"/>
        </w:rPr>
        <w:t>f</w:t>
      </w:r>
      <w:r w:rsidR="005A7E50">
        <w:rPr>
          <w:lang w:val="en-US"/>
        </w:rPr>
        <w:t xml:space="preserve"> there is no “</w:t>
      </w:r>
      <w:r w:rsidR="005A7E50" w:rsidRPr="00545519">
        <w:rPr>
          <w:b/>
          <w:color w:val="006633" w:themeColor="accent2"/>
          <w:lang w:val="en-US"/>
        </w:rPr>
        <w:t>Ignored registrations</w:t>
      </w:r>
      <w:r w:rsidR="005A7E50">
        <w:rPr>
          <w:b/>
          <w:color w:val="006633" w:themeColor="accent2"/>
          <w:lang w:val="en-US"/>
        </w:rPr>
        <w:t xml:space="preserve">” </w:t>
      </w:r>
      <w:r w:rsidR="005A7E50" w:rsidRPr="009D554D">
        <w:rPr>
          <w:lang w:val="en-US"/>
        </w:rPr>
        <w:t xml:space="preserve">button, it means that all </w:t>
      </w:r>
      <w:r w:rsidR="009D554D" w:rsidRPr="009D554D">
        <w:rPr>
          <w:lang w:val="en-US"/>
        </w:rPr>
        <w:t>registration</w:t>
      </w:r>
      <w:r w:rsidR="009D554D">
        <w:rPr>
          <w:lang w:val="en-US"/>
        </w:rPr>
        <w:t>s</w:t>
      </w:r>
      <w:r w:rsidR="009D554D" w:rsidRPr="009D554D">
        <w:rPr>
          <w:lang w:val="en-US"/>
        </w:rPr>
        <w:t xml:space="preserve"> ha</w:t>
      </w:r>
      <w:r w:rsidR="005642CC">
        <w:rPr>
          <w:lang w:val="en-US"/>
        </w:rPr>
        <w:t>ve</w:t>
      </w:r>
      <w:r w:rsidR="009D554D" w:rsidRPr="009D554D">
        <w:rPr>
          <w:lang w:val="en-US"/>
        </w:rPr>
        <w:t xml:space="preserve"> been uploaded in the </w:t>
      </w:r>
      <w:r w:rsidR="009D554D" w:rsidRPr="009D554D">
        <w:rPr>
          <w:b/>
          <w:color w:val="006633" w:themeColor="accent2"/>
          <w:lang w:val="en-US"/>
        </w:rPr>
        <w:t>IQE</w:t>
      </w:r>
      <w:r w:rsidR="009D554D">
        <w:rPr>
          <w:b/>
          <w:color w:val="006633" w:themeColor="accent2"/>
          <w:lang w:val="en-US"/>
        </w:rPr>
        <w:t>C</w:t>
      </w:r>
      <w:r w:rsidR="009D554D" w:rsidRPr="009D554D">
        <w:rPr>
          <w:b/>
          <w:color w:val="006633" w:themeColor="accent2"/>
          <w:lang w:val="en-US"/>
        </w:rPr>
        <w:t>A</w:t>
      </w:r>
      <w:r w:rsidR="009D554D">
        <w:rPr>
          <w:b/>
          <w:color w:val="006633" w:themeColor="accent2"/>
          <w:lang w:val="en-US"/>
        </w:rPr>
        <w:t>D</w:t>
      </w:r>
      <w:r w:rsidR="009D554D" w:rsidRPr="009D554D">
        <w:rPr>
          <w:b/>
          <w:color w:val="006633" w:themeColor="accent2"/>
          <w:lang w:val="en-US"/>
        </w:rPr>
        <w:t xml:space="preserve"> Data collection v5</w:t>
      </w:r>
      <w:r w:rsidR="009D554D">
        <w:rPr>
          <w:lang w:val="en-US"/>
        </w:rPr>
        <w:t>.</w:t>
      </w:r>
    </w:p>
    <w:p w14:paraId="3DAFB5F3" w14:textId="2BEBC0B9" w:rsidR="00433DA6" w:rsidRDefault="009D554D">
      <w:pPr>
        <w:spacing w:after="200"/>
        <w:jc w:val="left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E4D4A82" wp14:editId="70B1828C">
                <wp:simplePos x="0" y="0"/>
                <wp:positionH relativeFrom="column">
                  <wp:posOffset>41646</wp:posOffset>
                </wp:positionH>
                <wp:positionV relativeFrom="paragraph">
                  <wp:posOffset>83916</wp:posOffset>
                </wp:positionV>
                <wp:extent cx="5759450" cy="2431415"/>
                <wp:effectExtent l="19050" t="19050" r="12700" b="26035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431415"/>
                          <a:chOff x="0" y="0"/>
                          <a:chExt cx="5759450" cy="2431415"/>
                        </a:xfrm>
                      </wpg:grpSpPr>
                      <wpg:grpSp>
                        <wpg:cNvPr id="156" name="Group 156"/>
                        <wpg:cNvGrpSpPr/>
                        <wpg:grpSpPr>
                          <a:xfrm>
                            <a:off x="0" y="0"/>
                            <a:ext cx="5759450" cy="2431415"/>
                            <a:chOff x="0" y="0"/>
                            <a:chExt cx="5759450" cy="2431415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59450" cy="2431415"/>
                            </a:xfrm>
                            <a:prstGeom prst="rect">
                              <a:avLst/>
                            </a:prstGeom>
                            <a:solidFill>
                              <a:srgbClr val="3AAA35"/>
                            </a:solidFill>
                            <a:ln w="12700" cap="flat" cmpd="sng" algn="ctr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pic:spPr>
                        </pic:pic>
                        <wps:wsp>
                          <wps:cNvPr id="88" name="Text Box 88"/>
                          <wps:cNvSpPr txBox="1"/>
                          <wps:spPr>
                            <a:xfrm>
                              <a:off x="2203450" y="1835150"/>
                              <a:ext cx="711200" cy="24384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F3517D3" w14:textId="77777777" w:rsidR="00A965AA" w:rsidRDefault="00A965AA" w:rsidP="00AC514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ounded Rectangular Callout 89"/>
                          <wps:cNvSpPr/>
                          <wps:spPr>
                            <a:xfrm>
                              <a:off x="3689350" y="1592580"/>
                              <a:ext cx="1870710" cy="838835"/>
                            </a:xfrm>
                            <a:prstGeom prst="wedgeRoundRectCallout">
                              <a:avLst>
                                <a:gd name="adj1" fmla="val -90940"/>
                                <a:gd name="adj2" fmla="val 4538"/>
                                <a:gd name="adj3" fmla="val 16667"/>
                              </a:avLst>
                            </a:prstGeom>
                            <a:solidFill>
                              <a:srgbClr val="3AAA35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2957A3" w14:textId="340F1572" w:rsidR="00A965AA" w:rsidRDefault="00A965AA" w:rsidP="00AC514B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You can </w:t>
                                </w:r>
                                <w:r w:rsidR="005A7E50"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click </w:t>
                                </w:r>
                                <w:r w:rsidR="00F54672">
                                  <w:rPr>
                                    <w:color w:val="FFFFFF" w:themeColor="background1"/>
                                    <w:lang w:val="en-US"/>
                                  </w:rPr>
                                  <w:t>on this button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to export</w:t>
                                </w:r>
                                <w:r w:rsidR="00F54672"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a csv file with all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the </w:t>
                                </w:r>
                                <w:r w:rsidRPr="0004626E">
                                  <w:rPr>
                                    <w:b/>
                                    <w:bCs/>
                                    <w:color w:val="FFFFFF" w:themeColor="background1"/>
                                    <w:lang w:val="en-US"/>
                                  </w:rPr>
                                  <w:t xml:space="preserve">Ignored </w:t>
                                </w:r>
                                <w:r w:rsidR="00F54672" w:rsidRPr="0004626E">
                                  <w:rPr>
                                    <w:b/>
                                    <w:bCs/>
                                    <w:color w:val="FFFFFF" w:themeColor="background1"/>
                                    <w:lang w:val="en-US"/>
                                  </w:rPr>
                                  <w:t>registrations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 xml:space="preserve"> </w:t>
                                </w:r>
                                <w:r w:rsidR="00F54672">
                                  <w:rPr>
                                    <w:color w:val="FFFFFF" w:themeColor="background1"/>
                                    <w:lang w:val="en-US"/>
                                  </w:rPr>
                                  <w:t>(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not imported in HD4DP</w:t>
                                </w:r>
                                <w:r w:rsidR="00F54672">
                                  <w:rPr>
                                    <w:color w:val="FFFFFF" w:themeColor="background1"/>
                                    <w:lang w:val="en-US"/>
                                  </w:rPr>
                                  <w:t>)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.</w:t>
                                </w:r>
                              </w:p>
                              <w:p w14:paraId="7813C3EE" w14:textId="2270AF1F" w:rsidR="00A965AA" w:rsidRPr="005010D2" w:rsidRDefault="00A965AA" w:rsidP="00AC514B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567547" y="1404308"/>
                            <a:ext cx="483079" cy="18827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ED329CB" w14:textId="77777777" w:rsidR="009D554D" w:rsidRDefault="009D554D" w:rsidP="009D55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D4A82" id="Group 16" o:spid="_x0000_s1098" style="position:absolute;margin-left:3.3pt;margin-top:6.6pt;width:453.5pt;height:191.45pt;z-index:251938816" coordsize="57594,24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">
                <v:group id="Group 156" o:spid="_x0000_s1099" style="position:absolute;width:57594;height:24314" coordsize="57594,2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Picture 86" o:spid="_x0000_s1100" type="#_x0000_t75" style="position:absolute;width:57594;height:2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" filled="t" fillcolor="#3aaa35" stroked="t" strokecolor="#2b7f27 [2414]" strokeweight="1pt">
                    <v:imagedata r:id="rId38" o:title=""/>
                    <v:path arrowok="t"/>
                  </v:shape>
                  <v:shape id="Text Box 88" o:spid="_x0000_s1101" type="#_x0000_t202" style="position:absolute;left:22034;top:18351;width:7112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" filled="f" strokecolor="#2b7f27 [2414]" strokeweight="2pt">
                    <v:textbox>
                      <w:txbxContent>
                        <w:p w14:paraId="0F3517D3" w14:textId="77777777" w:rsidR="00A965AA" w:rsidRDefault="00A965AA" w:rsidP="00AC514B"/>
                      </w:txbxContent>
                    </v:textbox>
                  </v:shape>
                  <v:shape id="Rounded Rectangular Callout 89" o:spid="_x0000_s1102" type="#_x0000_t62" style="position:absolute;left:36893;top:15925;width:18707;height:8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" adj="-8843,11780" fillcolor="#3aaa35" stroked="f" strokeweight="2pt">
                    <v:textbox>
                      <w:txbxContent>
                        <w:p w14:paraId="272957A3" w14:textId="340F1572" w:rsidR="00A965AA" w:rsidRDefault="00A965AA" w:rsidP="00AC514B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You can </w:t>
                          </w:r>
                          <w:r w:rsidR="005A7E50">
                            <w:rPr>
                              <w:color w:val="FFFFFF" w:themeColor="background1"/>
                              <w:lang w:val="en-US"/>
                            </w:rPr>
                            <w:t xml:space="preserve">click </w:t>
                          </w:r>
                          <w:r w:rsidR="00F54672">
                            <w:rPr>
                              <w:color w:val="FFFFFF" w:themeColor="background1"/>
                              <w:lang w:val="en-US"/>
                            </w:rPr>
                            <w:t>on this button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 to export</w:t>
                          </w:r>
                          <w:r w:rsidR="00F54672">
                            <w:rPr>
                              <w:color w:val="FFFFFF" w:themeColor="background1"/>
                              <w:lang w:val="en-US"/>
                            </w:rPr>
                            <w:t xml:space="preserve"> a csv file with all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 the </w:t>
                          </w:r>
                          <w:r w:rsidRPr="0004626E">
                            <w:rPr>
                              <w:b/>
                              <w:bCs/>
                              <w:color w:val="FFFFFF" w:themeColor="background1"/>
                              <w:lang w:val="en-US"/>
                            </w:rPr>
                            <w:t xml:space="preserve">Ignored </w:t>
                          </w:r>
                          <w:r w:rsidR="00F54672" w:rsidRPr="0004626E">
                            <w:rPr>
                              <w:b/>
                              <w:bCs/>
                              <w:color w:val="FFFFFF" w:themeColor="background1"/>
                              <w:lang w:val="en-US"/>
                            </w:rPr>
                            <w:t>registrations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="00F54672">
                            <w:rPr>
                              <w:color w:val="FFFFFF" w:themeColor="background1"/>
                              <w:lang w:val="en-US"/>
                            </w:rPr>
                            <w:t>(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not imported in HD4DP</w:t>
                          </w:r>
                          <w:r w:rsidR="00F54672">
                            <w:rPr>
                              <w:color w:val="FFFFFF" w:themeColor="background1"/>
                              <w:lang w:val="en-US"/>
                            </w:rPr>
                            <w:t>)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.</w:t>
                          </w:r>
                        </w:p>
                        <w:p w14:paraId="7813C3EE" w14:textId="2270AF1F" w:rsidR="00A965AA" w:rsidRPr="005010D2" w:rsidRDefault="00A965AA" w:rsidP="00AC514B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shape id="Text Box 15" o:spid="_x0000_s1103" type="#_x0000_t202" style="position:absolute;left:5675;top:14043;width:4831;height:1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" filled="f" strokecolor="#2b7f27 [2414]" strokeweight="2pt">
                  <v:textbox>
                    <w:txbxContent>
                      <w:p w14:paraId="4ED329CB" w14:textId="77777777" w:rsidR="009D554D" w:rsidRDefault="009D554D" w:rsidP="009D554D"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20AA205" w14:textId="1A30B4D9" w:rsidR="009D554D" w:rsidRPr="009D554D" w:rsidRDefault="00AC514B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Go to the </w:t>
      </w:r>
      <w:r w:rsidR="009D554D">
        <w:rPr>
          <w:lang w:val="en-US"/>
        </w:rPr>
        <w:t>‘</w:t>
      </w:r>
      <w:r w:rsidRPr="00824DBA">
        <w:rPr>
          <w:b/>
          <w:color w:val="006633" w:themeColor="accent2"/>
          <w:lang w:val="en-US"/>
        </w:rPr>
        <w:t>Registrations</w:t>
      </w:r>
      <w:r w:rsidR="009D554D">
        <w:rPr>
          <w:b/>
          <w:color w:val="006633" w:themeColor="accent2"/>
          <w:lang w:val="en-US"/>
        </w:rPr>
        <w:t xml:space="preserve">’ </w:t>
      </w:r>
      <w:r w:rsidR="009D554D" w:rsidRPr="009D554D">
        <w:rPr>
          <w:lang w:val="en-US"/>
        </w:rPr>
        <w:t>tab</w:t>
      </w:r>
      <w:r w:rsidR="009D554D">
        <w:rPr>
          <w:lang w:val="en-US"/>
        </w:rPr>
        <w:t xml:space="preserve">. </w:t>
      </w:r>
    </w:p>
    <w:p w14:paraId="31D3D081" w14:textId="2405FBA7" w:rsidR="00AC514B" w:rsidRDefault="009D554D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Your uploaded registrations have the status </w:t>
      </w:r>
      <w:r w:rsidRPr="00824DBA">
        <w:rPr>
          <w:b/>
          <w:color w:val="006633" w:themeColor="accent2"/>
          <w:lang w:val="en-US"/>
        </w:rPr>
        <w:t>‘Open’</w:t>
      </w:r>
      <w:r w:rsidRPr="009D554D">
        <w:rPr>
          <w:lang w:val="en-US"/>
        </w:rPr>
        <w:t>: Click on</w:t>
      </w:r>
      <w:r w:rsidR="00ED6692">
        <w:rPr>
          <w:lang w:val="en-US"/>
        </w:rPr>
        <w:t xml:space="preserve"> </w:t>
      </w:r>
      <w:r>
        <w:rPr>
          <w:lang w:val="en-US"/>
        </w:rPr>
        <w:t>’</w:t>
      </w:r>
      <w:r w:rsidRPr="009D554D">
        <w:rPr>
          <w:b/>
          <w:color w:val="006633" w:themeColor="accent2"/>
          <w:lang w:val="en-US"/>
        </w:rPr>
        <w:t>Status</w:t>
      </w:r>
      <w:r>
        <w:rPr>
          <w:lang w:val="en-US"/>
        </w:rPr>
        <w:t>’</w:t>
      </w:r>
      <w:r w:rsidRPr="009D554D">
        <w:rPr>
          <w:lang w:val="en-US"/>
        </w:rPr>
        <w:t xml:space="preserve"> and</w:t>
      </w:r>
      <w:r>
        <w:rPr>
          <w:b/>
          <w:color w:val="006633" w:themeColor="accent2"/>
          <w:lang w:val="en-US"/>
        </w:rPr>
        <w:t xml:space="preserve"> </w:t>
      </w:r>
      <w:r w:rsidR="00AC514B">
        <w:rPr>
          <w:lang w:val="en-US"/>
        </w:rPr>
        <w:t xml:space="preserve">select </w:t>
      </w:r>
      <w:r w:rsidR="00AC514B" w:rsidRPr="00824DBA">
        <w:rPr>
          <w:b/>
          <w:color w:val="006633" w:themeColor="accent2"/>
          <w:lang w:val="en-US"/>
        </w:rPr>
        <w:t>‘Open’</w:t>
      </w:r>
    </w:p>
    <w:p w14:paraId="21D54575" w14:textId="4573F7EB" w:rsidR="00AC514B" w:rsidRDefault="0030633D" w:rsidP="009D554D">
      <w:pPr>
        <w:pStyle w:val="BodySciensano"/>
        <w:ind w:left="720"/>
        <w:rPr>
          <w:lang w:val="en-US"/>
        </w:rPr>
      </w:pPr>
      <w:r>
        <w:rPr>
          <w:lang w:val="en-US"/>
        </w:rPr>
        <w:t>NB: if the new files don’t show up, refresh the page after a few minutes</w:t>
      </w:r>
      <w:r w:rsidR="009D554D">
        <w:rPr>
          <w:lang w:val="en-US"/>
        </w:rPr>
        <w:t>.</w:t>
      </w:r>
    </w:p>
    <w:p w14:paraId="0CFAC5EB" w14:textId="52149C4B" w:rsidR="009D554D" w:rsidRPr="009D554D" w:rsidRDefault="009D554D" w:rsidP="009D554D">
      <w:pPr>
        <w:pStyle w:val="BodySciensano"/>
        <w:ind w:left="72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E8C85A0" wp14:editId="64EA28FF">
                <wp:simplePos x="0" y="0"/>
                <wp:positionH relativeFrom="column">
                  <wp:posOffset>24394</wp:posOffset>
                </wp:positionH>
                <wp:positionV relativeFrom="paragraph">
                  <wp:posOffset>116852</wp:posOffset>
                </wp:positionV>
                <wp:extent cx="5759450" cy="2051685"/>
                <wp:effectExtent l="19050" t="19050" r="12700" b="24765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051685"/>
                          <a:chOff x="0" y="0"/>
                          <a:chExt cx="5759450" cy="2051685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05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93" name="Text Box 93"/>
                        <wps:cNvSpPr txBox="1"/>
                        <wps:spPr>
                          <a:xfrm>
                            <a:off x="3573133" y="700537"/>
                            <a:ext cx="412270" cy="144852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AEECE78" w14:textId="77777777" w:rsidR="00A965AA" w:rsidRDefault="00A965AA" w:rsidP="00AC51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unded Rectangular Callout 110"/>
                        <wps:cNvSpPr/>
                        <wps:spPr>
                          <a:xfrm flipH="1">
                            <a:off x="1742535" y="207034"/>
                            <a:ext cx="1840865" cy="500380"/>
                          </a:xfrm>
                          <a:prstGeom prst="wedgeRoundRectCallout">
                            <a:avLst>
                              <a:gd name="adj1" fmla="val -55002"/>
                              <a:gd name="adj2" fmla="val 97487"/>
                              <a:gd name="adj3" fmla="val 16667"/>
                            </a:avLst>
                          </a:prstGeom>
                          <a:solidFill>
                            <a:srgbClr val="3AAA35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B5E0EF" w14:textId="4571E815" w:rsidR="00A965AA" w:rsidRPr="00667897" w:rsidRDefault="009D554D" w:rsidP="00667897">
                              <w:pPr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n-US"/>
                                </w:rPr>
                                <w:t>Select Open status to see you uploaded registrations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C85A0" id="Group 17" o:spid="_x0000_s1105" style="position:absolute;left:0;text-align:left;margin-left:1.9pt;margin-top:9.2pt;width:453.5pt;height:161.55pt;z-index:251742208" coordsize="57594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106" type="#_x0000_t75" style="position:absolute;width:57594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" stroked="t" strokecolor="#2b7f27 [2414]">
                  <v:imagedata r:id="rId4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107" type="#_x0000_t202" style="position:absolute;left:35731;top:7005;width:412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" fillcolor="#00b050" strokecolor="#2b7f27 [2414]" strokeweight="3pt">
                  <v:fill opacity="5140f"/>
                  <v:textbox>
                    <w:txbxContent>
                      <w:p w14:paraId="1AEECE78" w14:textId="77777777" w:rsidR="00A965AA" w:rsidRDefault="00A965AA" w:rsidP="00AC514B"/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10" o:spid="_x0000_s1108" type="#_x0000_t62" style="position:absolute;left:17425;top:2070;width:18409;height:500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" adj="-1080,31857" fillcolor="#3aaa35" stroked="f" strokeweight="2pt">
                  <v:textbox>
                    <w:txbxContent>
                      <w:p w14:paraId="7EB5E0EF" w14:textId="4571E815" w:rsidR="00A965AA" w:rsidRPr="00667897" w:rsidRDefault="009D554D" w:rsidP="00667897">
                        <w:pPr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lang w:val="en-US"/>
                          </w:rPr>
                          <w:t>Select Open status to see you uploaded registrations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1DE88F5" w14:textId="59D1FB12" w:rsidR="00ED6692" w:rsidRPr="00AF49CE" w:rsidRDefault="009D554D" w:rsidP="00154F1F">
      <w:pPr>
        <w:pStyle w:val="BodySciensano"/>
        <w:numPr>
          <w:ilvl w:val="0"/>
          <w:numId w:val="23"/>
        </w:numPr>
        <w:rPr>
          <w:lang w:val="en-US"/>
        </w:rPr>
      </w:pPr>
      <w:r w:rsidRPr="00ED6692">
        <w:rPr>
          <w:b/>
          <w:color w:val="006633" w:themeColor="accent2"/>
          <w:lang w:val="en-US"/>
        </w:rPr>
        <w:t>Your upload is done !</w:t>
      </w:r>
      <w:r>
        <w:rPr>
          <w:lang w:val="en-US"/>
        </w:rPr>
        <w:t xml:space="preserve"> You have </w:t>
      </w:r>
      <w:r w:rsidR="00ED6692">
        <w:rPr>
          <w:lang w:val="en-US"/>
        </w:rPr>
        <w:t>now a list of patient’s registrations (from the previous audit) in which all stable data are already prefilled.</w:t>
      </w:r>
      <w:r w:rsidR="00AF49CE">
        <w:rPr>
          <w:lang w:val="en-US"/>
        </w:rPr>
        <w:t xml:space="preserve"> </w:t>
      </w:r>
      <w:r w:rsidR="00ED6692" w:rsidRPr="00AF49CE">
        <w:rPr>
          <w:b/>
          <w:color w:val="006633" w:themeColor="accent2"/>
          <w:lang w:val="en-US"/>
        </w:rPr>
        <w:t>Don’t forget to update this list:</w:t>
      </w:r>
      <w:r w:rsidR="00ED6692" w:rsidRPr="00AF49CE">
        <w:rPr>
          <w:lang w:val="en-US"/>
        </w:rPr>
        <w:t xml:space="preserve"> delete registration</w:t>
      </w:r>
      <w:r w:rsidR="00AF49CE" w:rsidRPr="00AF49CE">
        <w:rPr>
          <w:lang w:val="en-US"/>
        </w:rPr>
        <w:t>s</w:t>
      </w:r>
      <w:r w:rsidR="00ED6692" w:rsidRPr="00AF49CE">
        <w:rPr>
          <w:lang w:val="en-US"/>
        </w:rPr>
        <w:t xml:space="preserve"> of patient who </w:t>
      </w:r>
      <w:r w:rsidR="00AF49CE" w:rsidRPr="00AF49CE">
        <w:rPr>
          <w:lang w:val="en-US"/>
        </w:rPr>
        <w:t>were</w:t>
      </w:r>
      <w:r w:rsidR="00ED6692" w:rsidRPr="00AF49CE">
        <w:rPr>
          <w:lang w:val="en-US"/>
        </w:rPr>
        <w:t xml:space="preserve"> not seen during the audit year</w:t>
      </w:r>
      <w:r w:rsidR="003A73AC">
        <w:rPr>
          <w:lang w:val="en-US"/>
        </w:rPr>
        <w:t xml:space="preserve"> + create registrations for new patients</w:t>
      </w:r>
      <w:r w:rsidR="00AF49CE" w:rsidRPr="00AF49CE">
        <w:rPr>
          <w:lang w:val="en-US"/>
        </w:rPr>
        <w:t>.</w:t>
      </w:r>
    </w:p>
    <w:p w14:paraId="12654B01" w14:textId="3048E7A3" w:rsidR="003A73AC" w:rsidRPr="003A73AC" w:rsidRDefault="00AF49CE" w:rsidP="00154F1F">
      <w:pPr>
        <w:pStyle w:val="BodySciensano"/>
        <w:numPr>
          <w:ilvl w:val="0"/>
          <w:numId w:val="23"/>
        </w:num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648A1AA" wp14:editId="0633AD76">
                <wp:simplePos x="0" y="0"/>
                <wp:positionH relativeFrom="column">
                  <wp:posOffset>117475</wp:posOffset>
                </wp:positionH>
                <wp:positionV relativeFrom="paragraph">
                  <wp:posOffset>504692</wp:posOffset>
                </wp:positionV>
                <wp:extent cx="5759450" cy="1825625"/>
                <wp:effectExtent l="19050" t="19050" r="0" b="3175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825625"/>
                          <a:chOff x="0" y="0"/>
                          <a:chExt cx="5759450" cy="182617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2215"/>
                            <a:ext cx="5759450" cy="1823960"/>
                            <a:chOff x="0" y="0"/>
                            <a:chExt cx="5759450" cy="1823960"/>
                          </a:xfrm>
                        </wpg:grpSpPr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59450" cy="1525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9" name="Text Box 119"/>
                          <wps:cNvSpPr txBox="1"/>
                          <wps:spPr>
                            <a:xfrm>
                              <a:off x="4677314" y="640152"/>
                              <a:ext cx="845820" cy="160020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8000"/>
                              </a:srgbClr>
                            </a:solidFill>
                            <a:ln w="38100">
                              <a:solidFill>
                                <a:srgbClr val="006633"/>
                              </a:solidFill>
                            </a:ln>
                          </wps:spPr>
                          <wps:txbx>
                            <w:txbxContent>
                              <w:p w14:paraId="78920FDD" w14:textId="77777777" w:rsidR="00023A8F" w:rsidRDefault="00023A8F" w:rsidP="00023A8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ounded Rectangular Callout 120"/>
                          <wps:cNvSpPr/>
                          <wps:spPr>
                            <a:xfrm>
                              <a:off x="2760453" y="613194"/>
                              <a:ext cx="1592580" cy="510540"/>
                            </a:xfrm>
                            <a:prstGeom prst="wedgeRoundRectCallout">
                              <a:avLst>
                                <a:gd name="adj1" fmla="val 78050"/>
                                <a:gd name="adj2" fmla="val -84774"/>
                                <a:gd name="adj3" fmla="val 16667"/>
                              </a:avLst>
                            </a:prstGeom>
                            <a:solidFill>
                              <a:srgbClr val="3AAA35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20A3C13" w14:textId="418B5140" w:rsidR="00023A8F" w:rsidRPr="00667897" w:rsidRDefault="00023A8F" w:rsidP="00023A8F">
                                <w:pPr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Go to ‘Actions’ then ‘Delete registration (</w:t>
                                </w:r>
                                <w:r w:rsidRPr="00023A8F">
                                  <w:rPr>
                                    <w:i/>
                                    <w:color w:val="FFFFFF" w:themeColor="background1"/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color w:val="FFFFFF" w:themeColor="background1"/>
                                    <w:lang w:val="en-US"/>
                                  </w:rPr>
                                  <w:t>)’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51" y="1155940"/>
                              <a:ext cx="3840480" cy="668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Text Box 19"/>
                        <wps:cNvSpPr txBox="1"/>
                        <wps:spPr>
                          <a:xfrm>
                            <a:off x="8417" y="0"/>
                            <a:ext cx="845820" cy="2070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C7915C7" w14:textId="77777777" w:rsidR="00ED6692" w:rsidRPr="00ED6692" w:rsidRDefault="00ED6692" w:rsidP="00ED6692">
                              <w:pPr>
                                <w:rPr>
                                  <w:color w:val="006633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8A1AA" id="Group 20" o:spid="_x0000_s1109" style="position:absolute;left:0;text-align:left;margin-left:9.25pt;margin-top:39.75pt;width:453.5pt;height:143.75pt;z-index:251941888" coordsize="57594,18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">
                <v:group id="Group 18" o:spid="_x0000_s1110" style="position:absolute;top:22;width:57594;height:18239" coordsize="57594,1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11" o:spid="_x0000_s1111" type="#_x0000_t75" style="position:absolute;width:57594;height:1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">
                    <v:imagedata r:id="rId43" o:title=""/>
                  </v:shape>
                  <v:shape id="Text Box 119" o:spid="_x0000_s1112" type="#_x0000_t202" style="position:absolute;left:46773;top:6401;width:845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" fillcolor="#00b050" strokecolor="#063" strokeweight="3pt">
                    <v:fill opacity="5140f"/>
                    <v:textbox>
                      <w:txbxContent>
                        <w:p w14:paraId="78920FDD" w14:textId="77777777" w:rsidR="00023A8F" w:rsidRDefault="00023A8F" w:rsidP="00023A8F"/>
                      </w:txbxContent>
                    </v:textbox>
                  </v:shape>
                  <v:shape id="Rounded Rectangular Callout 120" o:spid="_x0000_s1113" type="#_x0000_t62" style="position:absolute;left:27604;top:6131;width:1592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" adj="27659,-7511" fillcolor="#3aaa35" stroked="f" strokeweight="2pt">
                    <v:textbox>
                      <w:txbxContent>
                        <w:p w14:paraId="420A3C13" w14:textId="418B5140" w:rsidR="00023A8F" w:rsidRPr="00667897" w:rsidRDefault="00023A8F" w:rsidP="00023A8F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>Go to ‘Actions’ then ‘Delete registration (</w:t>
                          </w:r>
                          <w:r w:rsidRPr="00023A8F">
                            <w:rPr>
                              <w:i/>
                              <w:color w:val="FFFFFF" w:themeColor="background1"/>
                              <w:lang w:val="en-US"/>
                            </w:rPr>
                            <w:t>n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)’</w:t>
                          </w:r>
                        </w:p>
                      </w:txbxContent>
                    </v:textbox>
                  </v:shape>
                  <v:shape id="Picture 50" o:spid="_x0000_s1114" type="#_x0000_t75" style="position:absolute;left:7677;top:11559;width:38405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">
                    <v:imagedata r:id="rId44" o:title=""/>
                  </v:shape>
                </v:group>
                <v:shape id="Text Box 19" o:spid="_x0000_s1115" type="#_x0000_t202" style="position:absolute;left:84;width:8458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" fillcolor="white [3212]" strokecolor="white [3212]" strokeweight="3pt">
                  <v:textbox>
                    <w:txbxContent>
                      <w:p w14:paraId="7C7915C7" w14:textId="77777777" w:rsidR="00ED6692" w:rsidRPr="00ED6692" w:rsidRDefault="00ED6692" w:rsidP="00ED6692">
                        <w:pPr>
                          <w:rPr>
                            <w:color w:val="006633" w:themeColor="text2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23A8F">
        <w:rPr>
          <w:lang w:val="en-US"/>
        </w:rPr>
        <w:t xml:space="preserve">To delete </w:t>
      </w:r>
      <w:r w:rsidR="00ED6692">
        <w:rPr>
          <w:lang w:val="en-US"/>
        </w:rPr>
        <w:t>registrations</w:t>
      </w:r>
      <w:r>
        <w:rPr>
          <w:lang w:val="en-US"/>
        </w:rPr>
        <w:t>: Select them,</w:t>
      </w:r>
      <w:r w:rsidR="00023A8F">
        <w:rPr>
          <w:lang w:val="en-US"/>
        </w:rPr>
        <w:t xml:space="preserve"> go to </w:t>
      </w:r>
      <w:r w:rsidR="00023A8F" w:rsidRPr="00824DBA">
        <w:rPr>
          <w:b/>
          <w:color w:val="006633" w:themeColor="accent2"/>
          <w:lang w:val="en-US"/>
        </w:rPr>
        <w:t>Actions</w:t>
      </w:r>
      <w:r w:rsidR="00023A8F">
        <w:rPr>
          <w:lang w:val="en-US"/>
        </w:rPr>
        <w:t xml:space="preserve">, and select </w:t>
      </w:r>
      <w:r w:rsidR="00023A8F" w:rsidRPr="00824DBA">
        <w:rPr>
          <w:b/>
          <w:color w:val="006633" w:themeColor="accent2"/>
          <w:lang w:val="en-US"/>
        </w:rPr>
        <w:t>Delete registration</w:t>
      </w:r>
      <w:r w:rsidR="00EA2370">
        <w:rPr>
          <w:b/>
          <w:color w:val="006633" w:themeColor="accent2"/>
          <w:lang w:val="en-US"/>
        </w:rPr>
        <w:t xml:space="preserve"> </w:t>
      </w:r>
      <w:r w:rsidR="00824DBA" w:rsidRPr="00824DBA">
        <w:rPr>
          <w:b/>
          <w:color w:val="006633" w:themeColor="accent2"/>
          <w:lang w:val="en-US"/>
        </w:rPr>
        <w:t>(</w:t>
      </w:r>
      <w:r w:rsidR="00EA2370">
        <w:rPr>
          <w:b/>
          <w:color w:val="006633" w:themeColor="accent2"/>
          <w:lang w:val="en-US"/>
        </w:rPr>
        <w:t>n</w:t>
      </w:r>
      <w:r w:rsidR="00824DBA" w:rsidRPr="00824DBA">
        <w:rPr>
          <w:b/>
          <w:color w:val="006633" w:themeColor="accent2"/>
          <w:lang w:val="en-US"/>
        </w:rPr>
        <w:t>)</w:t>
      </w:r>
      <w:r w:rsidR="00C96C4B">
        <w:rPr>
          <w:b/>
          <w:color w:val="006633" w:themeColor="accent2"/>
          <w:lang w:val="en-US"/>
        </w:rPr>
        <w:t xml:space="preserve">, </w:t>
      </w:r>
      <w:r w:rsidR="00C96C4B" w:rsidRPr="00C96C4B">
        <w:rPr>
          <w:lang w:val="en-US"/>
        </w:rPr>
        <w:t>and confirm</w:t>
      </w:r>
      <w:r w:rsidR="00C96C4B">
        <w:rPr>
          <w:lang w:val="en-US"/>
        </w:rPr>
        <w:t xml:space="preserve"> the deletion with </w:t>
      </w:r>
      <w:r w:rsidR="00C96C4B" w:rsidRPr="00C96C4B">
        <w:rPr>
          <w:b/>
          <w:color w:val="006633" w:themeColor="accent2"/>
          <w:lang w:val="en-US"/>
        </w:rPr>
        <w:t>Yes</w:t>
      </w:r>
      <w:r>
        <w:rPr>
          <w:b/>
          <w:color w:val="006633" w:themeColor="accent2"/>
          <w:lang w:val="en-US"/>
        </w:rPr>
        <w:t>.</w:t>
      </w:r>
    </w:p>
    <w:p w14:paraId="3BB44ADB" w14:textId="11605B69" w:rsidR="00734F29" w:rsidRDefault="00734F29" w:rsidP="002F2DFD">
      <w:pPr>
        <w:pStyle w:val="BodySciensano"/>
        <w:rPr>
          <w:color w:val="0000FF"/>
          <w:sz w:val="16"/>
          <w:szCs w:val="16"/>
          <w:u w:val="single"/>
          <w:lang w:val="en-US"/>
        </w:rPr>
      </w:pPr>
    </w:p>
    <w:p w14:paraId="389F8B82" w14:textId="7DC7E61C" w:rsidR="00734F29" w:rsidRDefault="00734F29" w:rsidP="002F2DFD">
      <w:pPr>
        <w:pStyle w:val="BodySciensano"/>
        <w:rPr>
          <w:color w:val="0000FF"/>
          <w:sz w:val="16"/>
          <w:szCs w:val="16"/>
          <w:u w:val="single"/>
          <w:lang w:val="en-US"/>
        </w:rPr>
      </w:pPr>
    </w:p>
    <w:p w14:paraId="742CE58A" w14:textId="17D3B347" w:rsidR="00734F29" w:rsidRDefault="00EA2370" w:rsidP="00734F29">
      <w:pPr>
        <w:pStyle w:val="Heading2"/>
        <w:rPr>
          <w:lang w:val="en-US"/>
        </w:rPr>
      </w:pPr>
      <w:r>
        <w:rPr>
          <w:lang w:val="en-US"/>
        </w:rPr>
        <w:t xml:space="preserve">Create new registrations </w:t>
      </w:r>
    </w:p>
    <w:p w14:paraId="50B09880" w14:textId="70991CE0" w:rsidR="00734F29" w:rsidRDefault="005642CC" w:rsidP="00734F29">
      <w:pPr>
        <w:pStyle w:val="Heading3"/>
        <w:rPr>
          <w:lang w:val="en-US"/>
        </w:rPr>
      </w:pPr>
      <w:r>
        <w:rPr>
          <w:lang w:val="en-US"/>
        </w:rPr>
        <w:t>S</w:t>
      </w:r>
      <w:r w:rsidR="00EA2370">
        <w:rPr>
          <w:lang w:val="en-US"/>
        </w:rPr>
        <w:t>table data</w:t>
      </w:r>
      <w:r w:rsidR="005120B8">
        <w:rPr>
          <w:lang w:val="en-US"/>
        </w:rPr>
        <w:t xml:space="preserve"> </w:t>
      </w:r>
      <w:r w:rsidR="00EA2370">
        <w:rPr>
          <w:lang w:val="en-US"/>
        </w:rPr>
        <w:t>appear</w:t>
      </w:r>
      <w:r>
        <w:rPr>
          <w:lang w:val="en-US"/>
        </w:rPr>
        <w:t>ing upon NISS input</w:t>
      </w:r>
    </w:p>
    <w:p w14:paraId="21D737F3" w14:textId="7D73DE52" w:rsidR="00734F29" w:rsidRDefault="00734F29" w:rsidP="00734F29">
      <w:pPr>
        <w:pStyle w:val="BodySciensano"/>
        <w:rPr>
          <w:lang w:val="en-US"/>
        </w:rPr>
      </w:pPr>
    </w:p>
    <w:p w14:paraId="588A29C3" w14:textId="35B8907E" w:rsidR="00734F29" w:rsidRDefault="00EA2370" w:rsidP="00734F29">
      <w:pPr>
        <w:pStyle w:val="BodySciensano"/>
        <w:rPr>
          <w:lang w:val="en-US"/>
        </w:rPr>
      </w:pPr>
      <w:r>
        <w:rPr>
          <w:lang w:val="en-US"/>
        </w:rPr>
        <w:t>If you have</w:t>
      </w:r>
      <w:r w:rsidR="0084328A">
        <w:rPr>
          <w:lang w:val="en-US"/>
        </w:rPr>
        <w:t xml:space="preserve"> limited number of patients, you can alternatively create each patient </w:t>
      </w:r>
      <w:r w:rsidR="00AF49CE">
        <w:rPr>
          <w:lang w:val="en-US"/>
        </w:rPr>
        <w:t>registration</w:t>
      </w:r>
      <w:r w:rsidR="0084328A">
        <w:rPr>
          <w:lang w:val="en-US"/>
        </w:rPr>
        <w:t xml:space="preserve"> individually.</w:t>
      </w:r>
    </w:p>
    <w:p w14:paraId="331FDA8A" w14:textId="338A7314" w:rsidR="0084328A" w:rsidRDefault="00FE6027" w:rsidP="00734F29">
      <w:pPr>
        <w:pStyle w:val="BodySciensano"/>
        <w:rPr>
          <w:lang w:val="en-US"/>
        </w:rPr>
      </w:pPr>
      <w:r w:rsidRPr="003A73AC">
        <w:rPr>
          <w:b/>
          <w:bCs/>
          <w:lang w:val="en-US"/>
        </w:rPr>
        <w:t>When writing the National registry ID (NISS</w:t>
      </w:r>
      <w:r>
        <w:rPr>
          <w:lang w:val="en-US"/>
        </w:rPr>
        <w:t>)</w:t>
      </w:r>
      <w:r w:rsidR="0084328A">
        <w:rPr>
          <w:lang w:val="en-US"/>
        </w:rPr>
        <w:t xml:space="preserve"> in the new </w:t>
      </w:r>
      <w:r w:rsidR="00AF49CE">
        <w:rPr>
          <w:lang w:val="en-US"/>
        </w:rPr>
        <w:t>registration</w:t>
      </w:r>
      <w:r w:rsidR="0084328A">
        <w:rPr>
          <w:lang w:val="en-US"/>
        </w:rPr>
        <w:t xml:space="preserve">, it will </w:t>
      </w:r>
      <w:r w:rsidR="0084328A" w:rsidRPr="003A73AC">
        <w:rPr>
          <w:b/>
          <w:bCs/>
          <w:lang w:val="en-US"/>
        </w:rPr>
        <w:t xml:space="preserve">automatically fill in </w:t>
      </w:r>
      <w:r w:rsidRPr="003A73AC">
        <w:rPr>
          <w:b/>
          <w:bCs/>
          <w:lang w:val="en-US"/>
        </w:rPr>
        <w:t xml:space="preserve">the </w:t>
      </w:r>
      <w:r w:rsidR="00AF49CE" w:rsidRPr="003A73AC">
        <w:rPr>
          <w:b/>
          <w:bCs/>
          <w:lang w:val="en-US"/>
        </w:rPr>
        <w:t xml:space="preserve">stable data </w:t>
      </w:r>
      <w:r w:rsidR="00AF49CE">
        <w:rPr>
          <w:lang w:val="en-US"/>
        </w:rPr>
        <w:t>(</w:t>
      </w:r>
      <w:r>
        <w:rPr>
          <w:lang w:val="en-US"/>
        </w:rPr>
        <w:t>date of birth and gender</w:t>
      </w:r>
      <w:r w:rsidR="00AF49CE">
        <w:rPr>
          <w:lang w:val="en-US"/>
        </w:rPr>
        <w:t xml:space="preserve"> etc..)</w:t>
      </w:r>
      <w:r>
        <w:rPr>
          <w:lang w:val="en-US"/>
        </w:rPr>
        <w:t xml:space="preserve">, </w:t>
      </w:r>
      <w:r w:rsidR="00AF49CE">
        <w:rPr>
          <w:lang w:val="en-US"/>
        </w:rPr>
        <w:t xml:space="preserve">if </w:t>
      </w:r>
      <w:r w:rsidR="0084328A">
        <w:rPr>
          <w:lang w:val="en-US"/>
        </w:rPr>
        <w:t xml:space="preserve">a </w:t>
      </w:r>
      <w:r w:rsidR="00AF49CE">
        <w:rPr>
          <w:lang w:val="en-US"/>
        </w:rPr>
        <w:t xml:space="preserve">registration </w:t>
      </w:r>
      <w:r w:rsidR="0084328A">
        <w:rPr>
          <w:lang w:val="en-US"/>
        </w:rPr>
        <w:t xml:space="preserve">with the same NISS was submitted in </w:t>
      </w:r>
      <w:r w:rsidR="00C96C4B">
        <w:rPr>
          <w:lang w:val="en-US"/>
        </w:rPr>
        <w:t>a</w:t>
      </w:r>
      <w:r w:rsidR="0084328A">
        <w:rPr>
          <w:lang w:val="en-US"/>
        </w:rPr>
        <w:t xml:space="preserve"> previous data collection. </w:t>
      </w:r>
    </w:p>
    <w:p w14:paraId="22FFBA45" w14:textId="0AB006FF" w:rsidR="0084328A" w:rsidRDefault="0084328A" w:rsidP="00734F29">
      <w:pPr>
        <w:pStyle w:val="BodySciensano"/>
        <w:rPr>
          <w:lang w:val="en-US"/>
        </w:rPr>
      </w:pPr>
    </w:p>
    <w:p w14:paraId="1F26F510" w14:textId="6C141342" w:rsidR="0084328A" w:rsidRPr="0084328A" w:rsidRDefault="00734F29" w:rsidP="00154F1F">
      <w:pPr>
        <w:pStyle w:val="BodySciensano"/>
        <w:numPr>
          <w:ilvl w:val="0"/>
          <w:numId w:val="23"/>
        </w:numPr>
        <w:spacing w:before="120"/>
        <w:rPr>
          <w:lang w:val="en-US"/>
        </w:rPr>
      </w:pPr>
      <w:r>
        <w:rPr>
          <w:lang w:val="en-US"/>
        </w:rPr>
        <w:t>Log in HD4DP</w:t>
      </w:r>
    </w:p>
    <w:p w14:paraId="7E504BC1" w14:textId="464CF4B1" w:rsidR="00FE6027" w:rsidRPr="00AF49CE" w:rsidRDefault="00734F29" w:rsidP="00154F1F">
      <w:pPr>
        <w:pStyle w:val="BodySciensano"/>
        <w:numPr>
          <w:ilvl w:val="0"/>
          <w:numId w:val="23"/>
        </w:numPr>
        <w:spacing w:before="120"/>
        <w:rPr>
          <w:lang w:val="en-US"/>
        </w:rPr>
      </w:pPr>
      <w:r>
        <w:rPr>
          <w:lang w:val="en-US"/>
        </w:rPr>
        <w:t xml:space="preserve">Select the </w:t>
      </w:r>
      <w:r w:rsidR="0084328A">
        <w:rPr>
          <w:lang w:val="en-US"/>
        </w:rPr>
        <w:t>new</w:t>
      </w:r>
      <w:r>
        <w:rPr>
          <w:lang w:val="en-US"/>
        </w:rPr>
        <w:t xml:space="preserve"> version of the </w:t>
      </w:r>
      <w:r w:rsidR="0052205D">
        <w:rPr>
          <w:lang w:val="en-US"/>
        </w:rPr>
        <w:t>IQECAD</w:t>
      </w:r>
      <w:r w:rsidR="0084328A">
        <w:rPr>
          <w:lang w:val="en-US"/>
        </w:rPr>
        <w:t xml:space="preserve"> </w:t>
      </w:r>
      <w:r w:rsidR="00AF49CE">
        <w:rPr>
          <w:lang w:val="en-US"/>
        </w:rPr>
        <w:t xml:space="preserve">Data Collection </w:t>
      </w:r>
      <w:r w:rsidR="0084328A">
        <w:rPr>
          <w:lang w:val="en-US"/>
        </w:rPr>
        <w:t xml:space="preserve">(Version </w:t>
      </w:r>
      <w:r w:rsidR="00AF49CE">
        <w:rPr>
          <w:lang w:val="en-US"/>
        </w:rPr>
        <w:t>5</w:t>
      </w:r>
      <w:r>
        <w:rPr>
          <w:lang w:val="en-US"/>
        </w:rPr>
        <w:t>)</w:t>
      </w:r>
    </w:p>
    <w:p w14:paraId="18070BFB" w14:textId="6D2A38B0" w:rsidR="0084328A" w:rsidRDefault="00AF49CE" w:rsidP="00154F1F">
      <w:pPr>
        <w:pStyle w:val="BodySciensano"/>
        <w:numPr>
          <w:ilvl w:val="0"/>
          <w:numId w:val="23"/>
        </w:numPr>
        <w:spacing w:before="12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7CDA8EF" wp14:editId="07922DC9">
                <wp:simplePos x="0" y="0"/>
                <wp:positionH relativeFrom="column">
                  <wp:posOffset>1122</wp:posOffset>
                </wp:positionH>
                <wp:positionV relativeFrom="paragraph">
                  <wp:posOffset>277731</wp:posOffset>
                </wp:positionV>
                <wp:extent cx="5951220" cy="1108710"/>
                <wp:effectExtent l="19050" t="19050" r="11430" b="1524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1108710"/>
                          <a:chOff x="0" y="0"/>
                          <a:chExt cx="5951220" cy="110871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5951220" cy="1108710"/>
                            <a:chOff x="0" y="0"/>
                            <a:chExt cx="5951220" cy="110871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51220" cy="11087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21265" y="21265"/>
                              <a:ext cx="845820" cy="206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5BBFCB59" w14:textId="77777777" w:rsidR="00AF49CE" w:rsidRPr="00ED6692" w:rsidRDefault="00AF49CE" w:rsidP="00AF49CE">
                                <w:pPr>
                                  <w:rPr>
                                    <w:color w:val="006633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Text Box 37"/>
                        <wps:cNvSpPr txBox="1"/>
                        <wps:spPr>
                          <a:xfrm>
                            <a:off x="5050465" y="21265"/>
                            <a:ext cx="899160" cy="214394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8000"/>
                            </a:srgbClr>
                          </a:solidFill>
                          <a:ln w="38100">
                            <a:solidFill>
                              <a:srgbClr val="006633"/>
                            </a:solidFill>
                          </a:ln>
                        </wps:spPr>
                        <wps:txbx>
                          <w:txbxContent>
                            <w:p w14:paraId="1F87A8C7" w14:textId="77777777" w:rsidR="0084328A" w:rsidRDefault="0084328A" w:rsidP="008432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DA8EF" id="Group 26" o:spid="_x0000_s1116" style="position:absolute;left:0;text-align:left;margin-left:.1pt;margin-top:21.85pt;width:468.6pt;height:87.3pt;z-index:251949056" coordsize="59512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">
                <v:group id="Group 25" o:spid="_x0000_s1117" style="position:absolute;width:59512;height:11087" coordsize="59512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36" o:spid="_x0000_s1118" type="#_x0000_t75" style="position:absolute;width:59512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" stroked="t" strokecolor="#2b7f27 [2414]">
                    <v:imagedata r:id="rId46" o:title=""/>
                    <v:path arrowok="t"/>
                  </v:shape>
                  <v:shape id="Text Box 24" o:spid="_x0000_s1119" type="#_x0000_t202" style="position:absolute;left:212;top:212;width:8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" fillcolor="white [3212]" strokecolor="white [3212]" strokeweight="3pt">
                    <v:textbox>
                      <w:txbxContent>
                        <w:p w14:paraId="5BBFCB59" w14:textId="77777777" w:rsidR="00AF49CE" w:rsidRPr="00ED6692" w:rsidRDefault="00AF49CE" w:rsidP="00AF49CE">
                          <w:pPr>
                            <w:rPr>
                              <w:color w:val="006633" w:themeColor="text2"/>
                            </w:rPr>
                          </w:pPr>
                        </w:p>
                      </w:txbxContent>
                    </v:textbox>
                  </v:shape>
                </v:group>
                <v:shape id="Text Box 37" o:spid="_x0000_s1120" type="#_x0000_t202" style="position:absolute;left:50504;top:212;width:8992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" fillcolor="#00b050" strokecolor="#063" strokeweight="3pt">
                  <v:fill opacity="5140f"/>
                  <v:textbox>
                    <w:txbxContent>
                      <w:p w14:paraId="1F87A8C7" w14:textId="77777777" w:rsidR="0084328A" w:rsidRDefault="0084328A" w:rsidP="0084328A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4328A">
        <w:rPr>
          <w:lang w:val="en-US"/>
        </w:rPr>
        <w:t>Click on ‘New registration’ at the top right</w:t>
      </w:r>
    </w:p>
    <w:p w14:paraId="6E86BFFE" w14:textId="55A464F4" w:rsidR="0084328A" w:rsidRDefault="0084328A" w:rsidP="0084328A">
      <w:pPr>
        <w:pStyle w:val="BodySciensano"/>
        <w:rPr>
          <w:lang w:val="en-US"/>
        </w:rPr>
      </w:pPr>
    </w:p>
    <w:p w14:paraId="01726C25" w14:textId="77777777" w:rsidR="00FE6027" w:rsidRDefault="00FE6027" w:rsidP="0084328A">
      <w:pPr>
        <w:pStyle w:val="BodySciensano"/>
        <w:rPr>
          <w:lang w:val="en-US"/>
        </w:rPr>
      </w:pPr>
    </w:p>
    <w:p w14:paraId="4C741777" w14:textId="7FFE5996" w:rsidR="0084328A" w:rsidRDefault="00AF49CE" w:rsidP="00154F1F">
      <w:pPr>
        <w:pStyle w:val="BodySciensano"/>
        <w:numPr>
          <w:ilvl w:val="0"/>
          <w:numId w:val="23"/>
        </w:numPr>
        <w:spacing w:before="120"/>
        <w:rPr>
          <w:lang w:val="en-US"/>
        </w:rPr>
      </w:pPr>
      <w:r w:rsidRPr="00FE6027">
        <w:rPr>
          <w:noProof/>
          <w:lang w:val="fr-BE" w:eastAsia="fr-BE"/>
        </w:rPr>
        <w:drawing>
          <wp:anchor distT="0" distB="0" distL="114300" distR="114300" simplePos="0" relativeHeight="251943936" behindDoc="0" locked="0" layoutInCell="1" allowOverlap="1" wp14:anchorId="5392B26E" wp14:editId="0DF3280D">
            <wp:simplePos x="0" y="0"/>
            <wp:positionH relativeFrom="column">
              <wp:posOffset>3175</wp:posOffset>
            </wp:positionH>
            <wp:positionV relativeFrom="paragraph">
              <wp:posOffset>467995</wp:posOffset>
            </wp:positionV>
            <wp:extent cx="5759450" cy="1556385"/>
            <wp:effectExtent l="19050" t="19050" r="12700" b="2476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563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E6027">
        <w:rPr>
          <w:lang w:val="en-US"/>
        </w:rPr>
        <w:t>Write the NISS; after a few seconds, a c</w:t>
      </w:r>
      <w:r w:rsidR="009F120A">
        <w:rPr>
          <w:lang w:val="en-US"/>
        </w:rPr>
        <w:t>onfirmation message</w:t>
      </w:r>
      <w:r w:rsidR="00FE6027">
        <w:rPr>
          <w:lang w:val="en-US"/>
        </w:rPr>
        <w:t xml:space="preserve"> should appear, and stable data appear in the new record</w:t>
      </w:r>
    </w:p>
    <w:p w14:paraId="3B070E0C" w14:textId="1F83025C" w:rsidR="009F120A" w:rsidRDefault="00FE6027" w:rsidP="009F120A">
      <w:pPr>
        <w:pStyle w:val="BodySciensano"/>
        <w:rPr>
          <w:lang w:val="en-US"/>
        </w:rPr>
      </w:pPr>
      <w:r w:rsidRPr="003C334D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5388607" wp14:editId="44543EC2">
                <wp:simplePos x="0" y="0"/>
                <wp:positionH relativeFrom="column">
                  <wp:posOffset>250190</wp:posOffset>
                </wp:positionH>
                <wp:positionV relativeFrom="paragraph">
                  <wp:posOffset>1181100</wp:posOffset>
                </wp:positionV>
                <wp:extent cx="2042160" cy="266700"/>
                <wp:effectExtent l="19050" t="19050" r="1524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667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38100">
                          <a:solidFill>
                            <a:srgbClr val="006633"/>
                          </a:solidFill>
                        </a:ln>
                      </wps:spPr>
                      <wps:txbx>
                        <w:txbxContent>
                          <w:p w14:paraId="46F8A1DC" w14:textId="77777777" w:rsidR="00FE6027" w:rsidRDefault="00FE6027" w:rsidP="00FE60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8607" id="Text Box 43" o:spid="_x0000_s1120" type="#_x0000_t202" style="position:absolute;left:0;text-align:left;margin-left:19.7pt;margin-top:93pt;width:160.8pt;height:2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" fillcolor="#00b050" strokecolor="#063" strokeweight="3pt">
                <v:fill opacity="5140f"/>
                <v:textbox>
                  <w:txbxContent>
                    <w:p w14:paraId="46F8A1DC" w14:textId="77777777" w:rsidR="00FE6027" w:rsidRDefault="00FE6027" w:rsidP="00FE6027"/>
                  </w:txbxContent>
                </v:textbox>
              </v:shape>
            </w:pict>
          </mc:Fallback>
        </mc:AlternateContent>
      </w:r>
    </w:p>
    <w:p w14:paraId="21751A82" w14:textId="77777777" w:rsidR="00734F29" w:rsidRPr="00B06C63" w:rsidRDefault="00734F29" w:rsidP="002F2DFD">
      <w:pPr>
        <w:pStyle w:val="BodySciensano"/>
        <w:rPr>
          <w:lang w:val="en-US"/>
        </w:rPr>
      </w:pPr>
    </w:p>
    <w:sectPr w:rsidR="00734F29" w:rsidRPr="00B06C63" w:rsidSect="00845185">
      <w:footerReference w:type="even" r:id="rId48"/>
      <w:footerReference w:type="default" r:id="rId49"/>
      <w:headerReference w:type="first" r:id="rId50"/>
      <w:pgSz w:w="11906" w:h="16838"/>
      <w:pgMar w:top="851" w:right="1418" w:bottom="426" w:left="1418" w:header="82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DBAE" w14:textId="77777777" w:rsidR="007F7963" w:rsidRDefault="007F7963" w:rsidP="00DF3F26">
      <w:pPr>
        <w:spacing w:line="240" w:lineRule="auto"/>
      </w:pPr>
      <w:r>
        <w:separator/>
      </w:r>
    </w:p>
  </w:endnote>
  <w:endnote w:type="continuationSeparator" w:id="0">
    <w:p w14:paraId="5EDABA9C" w14:textId="77777777" w:rsidR="007F7963" w:rsidRDefault="007F7963" w:rsidP="00DF3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7276" w14:textId="77777777" w:rsidR="00A965AA" w:rsidRDefault="00A965AA" w:rsidP="000C5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E1CC45" w14:textId="77777777" w:rsidR="00A965AA" w:rsidRDefault="00A965AA" w:rsidP="00DF3F2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C8C14" w14:textId="77777777" w:rsidR="00A965AA" w:rsidRDefault="00A965AA" w:rsidP="00640D67">
    <w:pPr>
      <w:pStyle w:val="Footer"/>
      <w:tabs>
        <w:tab w:val="clear" w:pos="4513"/>
      </w:tabs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2D420" wp14:editId="753073F6">
              <wp:simplePos x="0" y="0"/>
              <wp:positionH relativeFrom="rightMargin">
                <wp:posOffset>0</wp:posOffset>
              </wp:positionH>
              <wp:positionV relativeFrom="bottomMargin">
                <wp:posOffset>360045</wp:posOffset>
              </wp:positionV>
              <wp:extent cx="288000" cy="25920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" cy="25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85804D" w14:textId="0AAA514F" w:rsidR="00A965AA" w:rsidRDefault="00A965AA" w:rsidP="00222392">
                          <w:pPr>
                            <w:pStyle w:val="BodySciensano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96C4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2D4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1" type="#_x0000_t202" style="position:absolute;left:0;text-align:left;margin-left:0;margin-top:28.35pt;width:22.7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" filled="f" stroked="f" strokeweight=".5pt">
              <v:textbox>
                <w:txbxContent>
                  <w:p w14:paraId="2885804D" w14:textId="0AAA514F" w:rsidR="00A965AA" w:rsidRDefault="00A965AA" w:rsidP="00222392">
                    <w:pPr>
                      <w:pStyle w:val="BodySciensano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96C4B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F5F8" w14:textId="77777777" w:rsidR="007F7963" w:rsidRDefault="007F7963" w:rsidP="00DF3F26">
      <w:pPr>
        <w:spacing w:line="240" w:lineRule="auto"/>
      </w:pPr>
      <w:r>
        <w:separator/>
      </w:r>
    </w:p>
  </w:footnote>
  <w:footnote w:type="continuationSeparator" w:id="0">
    <w:p w14:paraId="70493588" w14:textId="77777777" w:rsidR="007F7963" w:rsidRDefault="007F7963" w:rsidP="00DF3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959" w:type="dxa"/>
      <w:tblInd w:w="108" w:type="dxa"/>
      <w:tblLook w:val="01E0" w:firstRow="1" w:lastRow="1" w:firstColumn="1" w:lastColumn="1" w:noHBand="0" w:noVBand="0"/>
    </w:tblPr>
    <w:tblGrid>
      <w:gridCol w:w="1866"/>
      <w:gridCol w:w="7093"/>
    </w:tblGrid>
    <w:tr w:rsidR="00734F29" w:rsidRPr="005E5C86" w14:paraId="1040D567" w14:textId="77777777" w:rsidTr="00734F29">
      <w:trPr>
        <w:trHeight w:val="230"/>
      </w:trPr>
      <w:tc>
        <w:tcPr>
          <w:tcW w:w="1866" w:type="dxa"/>
          <w:vMerge w:val="restart"/>
        </w:tcPr>
        <w:p w14:paraId="7442B32B" w14:textId="77777777" w:rsidR="00734F29" w:rsidRDefault="00734F29" w:rsidP="00F43B11">
          <w:pPr>
            <w:rPr>
              <w:rFonts w:cs="Arial"/>
              <w:noProof/>
              <w:lang w:val="en-US"/>
            </w:rPr>
          </w:pPr>
        </w:p>
        <w:p w14:paraId="3DE07F91" w14:textId="77777777" w:rsidR="00734F29" w:rsidRPr="00027B70" w:rsidRDefault="00734F29" w:rsidP="00F43B11">
          <w:pPr>
            <w:rPr>
              <w:rFonts w:cs="Arial"/>
              <w:lang w:val="fr-FR"/>
            </w:rPr>
          </w:pPr>
          <w:r>
            <w:rPr>
              <w:rFonts w:cs="Arial"/>
              <w:noProof/>
              <w:lang w:val="fr-BE" w:eastAsia="fr-BE"/>
            </w:rPr>
            <w:drawing>
              <wp:inline distT="0" distB="0" distL="0" distR="0" wp14:anchorId="5EDDA83D" wp14:editId="788C205F">
                <wp:extent cx="1044321" cy="468249"/>
                <wp:effectExtent l="0" t="0" r="3810" b="8255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iensano_LOGO_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321" cy="46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3" w:type="dxa"/>
          <w:vMerge w:val="restart"/>
        </w:tcPr>
        <w:p w14:paraId="688ABCC2" w14:textId="77777777" w:rsidR="00734F29" w:rsidRPr="00027B70" w:rsidRDefault="00734F29" w:rsidP="00F43B11">
          <w:pPr>
            <w:rPr>
              <w:rFonts w:cs="Arial"/>
              <w:lang w:val="fr-FR"/>
            </w:rPr>
          </w:pPr>
        </w:p>
        <w:p w14:paraId="2D784B93" w14:textId="77777777" w:rsidR="00734F29" w:rsidRPr="00027B70" w:rsidRDefault="00734F29" w:rsidP="00F43B11">
          <w:pPr>
            <w:rPr>
              <w:rFonts w:cs="Arial"/>
              <w:lang w:val="fr-FR"/>
            </w:rPr>
          </w:pPr>
        </w:p>
        <w:p w14:paraId="35C51BEF" w14:textId="65CD7F35" w:rsidR="0052205D" w:rsidRPr="00A80C50" w:rsidRDefault="00734F29" w:rsidP="0052205D">
          <w:pPr>
            <w:jc w:val="center"/>
            <w:rPr>
              <w:rFonts w:cs="Arial"/>
              <w:b/>
              <w:lang w:val="en-US"/>
            </w:rPr>
          </w:pPr>
          <w:r>
            <w:rPr>
              <w:rFonts w:cs="Arial"/>
              <w:b/>
              <w:lang w:val="en-US"/>
            </w:rPr>
            <w:t xml:space="preserve">Upload Stable Data for the project </w:t>
          </w:r>
          <w:r w:rsidR="0052205D">
            <w:rPr>
              <w:rFonts w:cs="Arial"/>
              <w:b/>
              <w:lang w:val="en-US"/>
            </w:rPr>
            <w:t>IQECAD</w:t>
          </w:r>
        </w:p>
        <w:p w14:paraId="18EBDF60" w14:textId="17936AEC" w:rsidR="00734F29" w:rsidRPr="00A80C50" w:rsidRDefault="0054032A" w:rsidP="00F43B11">
          <w:pPr>
            <w:jc w:val="center"/>
            <w:rPr>
              <w:rFonts w:cs="Arial"/>
              <w:b/>
              <w:lang w:val="en-US"/>
            </w:rPr>
          </w:pPr>
          <w:r w:rsidRPr="0054032A">
            <w:rPr>
              <w:rFonts w:cs="Arial"/>
              <w:b/>
              <w:lang w:val="en-US"/>
            </w:rPr>
            <w:t>HD4DP</w:t>
          </w:r>
          <w:r>
            <w:rPr>
              <w:rFonts w:cs="Arial"/>
              <w:b/>
              <w:lang w:val="en-US"/>
            </w:rPr>
            <w:t xml:space="preserve"> (</w:t>
          </w:r>
          <w:r w:rsidRPr="0054032A">
            <w:rPr>
              <w:rFonts w:cs="Arial"/>
              <w:b/>
              <w:lang w:val="en-US"/>
            </w:rPr>
            <w:t>Healthdata For Data Provider</w:t>
          </w:r>
          <w:r>
            <w:rPr>
              <w:rFonts w:cs="Arial"/>
              <w:b/>
              <w:lang w:val="en-US"/>
            </w:rPr>
            <w:t>)</w:t>
          </w:r>
        </w:p>
      </w:tc>
    </w:tr>
    <w:tr w:rsidR="00734F29" w:rsidRPr="005E5C86" w14:paraId="6A4EB2B7" w14:textId="77777777" w:rsidTr="00734F29">
      <w:trPr>
        <w:trHeight w:val="230"/>
      </w:trPr>
      <w:tc>
        <w:tcPr>
          <w:tcW w:w="1866" w:type="dxa"/>
          <w:vMerge/>
        </w:tcPr>
        <w:p w14:paraId="224792BB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  <w:tc>
        <w:tcPr>
          <w:tcW w:w="7093" w:type="dxa"/>
          <w:vMerge/>
        </w:tcPr>
        <w:p w14:paraId="2ED4E042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</w:tr>
    <w:tr w:rsidR="00734F29" w:rsidRPr="005E5C86" w14:paraId="41C4AB6A" w14:textId="77777777" w:rsidTr="00734F29">
      <w:trPr>
        <w:trHeight w:val="230"/>
      </w:trPr>
      <w:tc>
        <w:tcPr>
          <w:tcW w:w="1866" w:type="dxa"/>
          <w:vMerge/>
        </w:tcPr>
        <w:p w14:paraId="682AFB7B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  <w:tc>
        <w:tcPr>
          <w:tcW w:w="7093" w:type="dxa"/>
          <w:vMerge/>
        </w:tcPr>
        <w:p w14:paraId="53FE9831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</w:tr>
    <w:tr w:rsidR="00734F29" w:rsidRPr="005E5C86" w14:paraId="20BED7AD" w14:textId="77777777" w:rsidTr="00734F29">
      <w:trPr>
        <w:trHeight w:val="230"/>
      </w:trPr>
      <w:tc>
        <w:tcPr>
          <w:tcW w:w="1866" w:type="dxa"/>
          <w:vMerge/>
        </w:tcPr>
        <w:p w14:paraId="30F0D9A0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  <w:tc>
        <w:tcPr>
          <w:tcW w:w="7093" w:type="dxa"/>
          <w:vMerge/>
        </w:tcPr>
        <w:p w14:paraId="22D999FB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</w:tr>
    <w:tr w:rsidR="00734F29" w:rsidRPr="005E5C86" w14:paraId="607A1979" w14:textId="77777777" w:rsidTr="00734F29">
      <w:trPr>
        <w:trHeight w:val="230"/>
      </w:trPr>
      <w:tc>
        <w:tcPr>
          <w:tcW w:w="1866" w:type="dxa"/>
          <w:vMerge/>
        </w:tcPr>
        <w:p w14:paraId="5464D7DF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  <w:tc>
        <w:tcPr>
          <w:tcW w:w="7093" w:type="dxa"/>
          <w:vMerge/>
        </w:tcPr>
        <w:p w14:paraId="3BBA5F8D" w14:textId="77777777" w:rsidR="00734F29" w:rsidRPr="0054032A" w:rsidRDefault="00734F29" w:rsidP="00F43B11">
          <w:pPr>
            <w:rPr>
              <w:rFonts w:cs="Arial"/>
              <w:lang w:val="en-US"/>
            </w:rPr>
          </w:pPr>
        </w:p>
      </w:tc>
    </w:tr>
  </w:tbl>
  <w:p w14:paraId="47302A1F" w14:textId="77777777" w:rsidR="00A965AA" w:rsidRPr="0054032A" w:rsidRDefault="00A965AA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FAA88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0AB85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F974A2E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E95E7BF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1F41A98"/>
    <w:multiLevelType w:val="hybridMultilevel"/>
    <w:tmpl w:val="E8E6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C55C92"/>
    <w:multiLevelType w:val="hybridMultilevel"/>
    <w:tmpl w:val="17A47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00E3A"/>
    <w:multiLevelType w:val="hybridMultilevel"/>
    <w:tmpl w:val="A6B020E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FC79FC"/>
    <w:multiLevelType w:val="hybridMultilevel"/>
    <w:tmpl w:val="FD9C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807A1E"/>
    <w:multiLevelType w:val="multilevel"/>
    <w:tmpl w:val="F2F420E0"/>
    <w:styleLink w:val="ScienscanoListNumbers"/>
    <w:lvl w:ilvl="0">
      <w:start w:val="1"/>
      <w:numFmt w:val="decimal"/>
      <w:pStyle w:val="ListNumber"/>
      <w:lvlText w:val="%1."/>
      <w:lvlJc w:val="left"/>
      <w:pPr>
        <w:ind w:left="363" w:hanging="363"/>
      </w:pPr>
      <w:rPr>
        <w:rFonts w:ascii="Arial" w:hAnsi="Arial" w:hint="default"/>
        <w:b/>
        <w:i w:val="0"/>
        <w:color w:val="BCCF00"/>
      </w:rPr>
    </w:lvl>
    <w:lvl w:ilvl="1">
      <w:start w:val="1"/>
      <w:numFmt w:val="decimal"/>
      <w:pStyle w:val="ListNumber2"/>
      <w:lvlText w:val="%1.%2."/>
      <w:lvlJc w:val="left"/>
      <w:pPr>
        <w:ind w:left="680" w:hanging="538"/>
      </w:pPr>
      <w:rPr>
        <w:rFonts w:ascii="Arial" w:hAnsi="Arial" w:hint="default"/>
        <w:color w:val="58595B"/>
      </w:rPr>
    </w:lvl>
    <w:lvl w:ilvl="2">
      <w:start w:val="1"/>
      <w:numFmt w:val="decimal"/>
      <w:pStyle w:val="ListNumber3"/>
      <w:lvlText w:val="%1.%2.%3."/>
      <w:lvlJc w:val="left"/>
      <w:pPr>
        <w:ind w:left="1089" w:hanging="805"/>
      </w:pPr>
      <w:rPr>
        <w:rFonts w:ascii="Arial" w:hAnsi="Arial" w:hint="default"/>
        <w:color w:val="58595B"/>
      </w:rPr>
    </w:lvl>
    <w:lvl w:ilvl="3">
      <w:start w:val="1"/>
      <w:numFmt w:val="decimal"/>
      <w:lvlText w:val="%4."/>
      <w:lvlJc w:val="left"/>
      <w:pPr>
        <w:ind w:left="568" w:hanging="14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10" w:hanging="14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52" w:hanging="14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4" w:hanging="14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6" w:hanging="14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278" w:hanging="142"/>
      </w:pPr>
      <w:rPr>
        <w:rFonts w:hint="default"/>
      </w:rPr>
    </w:lvl>
  </w:abstractNum>
  <w:abstractNum w:abstractNumId="9" w15:restartNumberingAfterBreak="0">
    <w:nsid w:val="06D42CA1"/>
    <w:multiLevelType w:val="multilevel"/>
    <w:tmpl w:val="97C008F8"/>
    <w:styleLink w:val="SciensanoListBullets"/>
    <w:lvl w:ilvl="0">
      <w:start w:val="1"/>
      <w:numFmt w:val="bullet"/>
      <w:pStyle w:val="List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BCCF00"/>
        <w:sz w:val="20"/>
      </w:rPr>
    </w:lvl>
    <w:lvl w:ilvl="1">
      <w:start w:val="1"/>
      <w:numFmt w:val="bullet"/>
      <w:pStyle w:val="ListBullet2"/>
      <w:lvlText w:val="•"/>
      <w:lvlJc w:val="left"/>
      <w:pPr>
        <w:tabs>
          <w:tab w:val="num" w:pos="505"/>
        </w:tabs>
        <w:ind w:left="505" w:hanging="363"/>
      </w:pPr>
      <w:rPr>
        <w:rFonts w:ascii="Arial" w:hAnsi="Arial" w:hint="default"/>
        <w:color w:val="58595B"/>
      </w:rPr>
    </w:lvl>
    <w:lvl w:ilvl="2">
      <w:start w:val="1"/>
      <w:numFmt w:val="bullet"/>
      <w:pStyle w:val="ListBullet3"/>
      <w:lvlText w:val="-"/>
      <w:lvlJc w:val="left"/>
      <w:pPr>
        <w:tabs>
          <w:tab w:val="num" w:pos="646"/>
        </w:tabs>
        <w:ind w:left="646" w:hanging="362"/>
      </w:pPr>
      <w:rPr>
        <w:rFonts w:ascii="Calibri" w:hAnsi="Calibri" w:hint="default"/>
        <w:color w:val="58595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6E36A01"/>
    <w:multiLevelType w:val="hybridMultilevel"/>
    <w:tmpl w:val="8AFAFA1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9DC658A"/>
    <w:multiLevelType w:val="hybridMultilevel"/>
    <w:tmpl w:val="E706672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B1F5253"/>
    <w:multiLevelType w:val="hybridMultilevel"/>
    <w:tmpl w:val="FA788B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70869"/>
    <w:multiLevelType w:val="hybridMultilevel"/>
    <w:tmpl w:val="AFFCF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F161C"/>
    <w:multiLevelType w:val="hybridMultilevel"/>
    <w:tmpl w:val="94F64D02"/>
    <w:lvl w:ilvl="0" w:tplc="0C1E4140">
      <w:numFmt w:val="bullet"/>
      <w:lvlText w:val=""/>
      <w:lvlJc w:val="left"/>
      <w:pPr>
        <w:ind w:left="1778" w:hanging="360"/>
      </w:pPr>
      <w:rPr>
        <w:rFonts w:ascii="Wingdings" w:eastAsiaTheme="minorHAnsi" w:hAnsi="Wingdings" w:cstheme="minorBidi" w:hint="default"/>
        <w:color w:val="006633" w:themeColor="accent2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2B2A1F8E"/>
    <w:multiLevelType w:val="hybridMultilevel"/>
    <w:tmpl w:val="01C2EB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021299D"/>
    <w:multiLevelType w:val="hybridMultilevel"/>
    <w:tmpl w:val="5A5266FE"/>
    <w:lvl w:ilvl="0" w:tplc="665090F0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4454D5"/>
    <w:multiLevelType w:val="multilevel"/>
    <w:tmpl w:val="2C400CFE"/>
    <w:styleLink w:val="ScienscanoListNumber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D87D5A"/>
    <w:multiLevelType w:val="hybridMultilevel"/>
    <w:tmpl w:val="60A03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C32712"/>
    <w:multiLevelType w:val="hybridMultilevel"/>
    <w:tmpl w:val="13C6DCE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94378D3"/>
    <w:multiLevelType w:val="hybridMultilevel"/>
    <w:tmpl w:val="6A941E0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A20E0"/>
    <w:multiLevelType w:val="hybridMultilevel"/>
    <w:tmpl w:val="D7AEE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436C5"/>
    <w:multiLevelType w:val="hybridMultilevel"/>
    <w:tmpl w:val="C980C464"/>
    <w:lvl w:ilvl="0" w:tplc="9B1057E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B238F"/>
    <w:multiLevelType w:val="hybridMultilevel"/>
    <w:tmpl w:val="DCEA8A1E"/>
    <w:lvl w:ilvl="0" w:tplc="9B1057E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A12F5"/>
    <w:multiLevelType w:val="hybridMultilevel"/>
    <w:tmpl w:val="662E7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A3321"/>
    <w:multiLevelType w:val="multilevel"/>
    <w:tmpl w:val="891460F6"/>
    <w:lvl w:ilvl="0">
      <w:start w:val="1"/>
      <w:numFmt w:val="none"/>
      <w:pStyle w:val="Heading1"/>
      <w:suff w:val="nothing"/>
      <w:lvlText w:val="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Heading2"/>
      <w:suff w:val="space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suff w:val="space"/>
      <w:lvlText w:val="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Heading4"/>
      <w:suff w:val="space"/>
      <w:lvlText w:val="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Heading5"/>
      <w:suff w:val="space"/>
      <w:lvlText w:val="%2.%3.%4.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6" w15:restartNumberingAfterBreak="0">
    <w:nsid w:val="5D804830"/>
    <w:multiLevelType w:val="hybridMultilevel"/>
    <w:tmpl w:val="D4C8A652"/>
    <w:lvl w:ilvl="0" w:tplc="665090F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F42AD"/>
    <w:multiLevelType w:val="hybridMultilevel"/>
    <w:tmpl w:val="71D438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5563F"/>
    <w:multiLevelType w:val="hybridMultilevel"/>
    <w:tmpl w:val="898408E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15C38"/>
    <w:multiLevelType w:val="hybridMultilevel"/>
    <w:tmpl w:val="3E0CC6F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E5FCD"/>
    <w:multiLevelType w:val="hybridMultilevel"/>
    <w:tmpl w:val="1170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F67BF"/>
    <w:multiLevelType w:val="hybridMultilevel"/>
    <w:tmpl w:val="91BE989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25"/>
  </w:num>
  <w:num w:numId="9">
    <w:abstractNumId w:val="10"/>
  </w:num>
  <w:num w:numId="10">
    <w:abstractNumId w:val="4"/>
  </w:num>
  <w:num w:numId="11">
    <w:abstractNumId w:val="7"/>
  </w:num>
  <w:num w:numId="12">
    <w:abstractNumId w:val="28"/>
  </w:num>
  <w:num w:numId="13">
    <w:abstractNumId w:val="6"/>
  </w:num>
  <w:num w:numId="14">
    <w:abstractNumId w:val="14"/>
  </w:num>
  <w:num w:numId="15">
    <w:abstractNumId w:val="19"/>
  </w:num>
  <w:num w:numId="16">
    <w:abstractNumId w:val="23"/>
  </w:num>
  <w:num w:numId="17">
    <w:abstractNumId w:val="22"/>
  </w:num>
  <w:num w:numId="18">
    <w:abstractNumId w:val="24"/>
  </w:num>
  <w:num w:numId="19">
    <w:abstractNumId w:val="18"/>
  </w:num>
  <w:num w:numId="20">
    <w:abstractNumId w:val="30"/>
  </w:num>
  <w:num w:numId="21">
    <w:abstractNumId w:val="15"/>
  </w:num>
  <w:num w:numId="22">
    <w:abstractNumId w:val="20"/>
  </w:num>
  <w:num w:numId="23">
    <w:abstractNumId w:val="13"/>
  </w:num>
  <w:num w:numId="24">
    <w:abstractNumId w:val="29"/>
  </w:num>
  <w:num w:numId="25">
    <w:abstractNumId w:val="12"/>
  </w:num>
  <w:num w:numId="26">
    <w:abstractNumId w:val="27"/>
  </w:num>
  <w:num w:numId="27">
    <w:abstractNumId w:val="26"/>
  </w:num>
  <w:num w:numId="28">
    <w:abstractNumId w:val="16"/>
  </w:num>
  <w:num w:numId="29">
    <w:abstractNumId w:val="31"/>
  </w:num>
  <w:num w:numId="30">
    <w:abstractNumId w:val="5"/>
  </w:num>
  <w:num w:numId="31">
    <w:abstractNumId w:val="21"/>
  </w:num>
  <w:num w:numId="3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4C3"/>
    <w:rsid w:val="0000032A"/>
    <w:rsid w:val="0000100E"/>
    <w:rsid w:val="00001685"/>
    <w:rsid w:val="00001B8E"/>
    <w:rsid w:val="00001C54"/>
    <w:rsid w:val="00004B1B"/>
    <w:rsid w:val="00004EA8"/>
    <w:rsid w:val="00005CA8"/>
    <w:rsid w:val="000068E2"/>
    <w:rsid w:val="00007D20"/>
    <w:rsid w:val="0001072F"/>
    <w:rsid w:val="000109A3"/>
    <w:rsid w:val="00010AB9"/>
    <w:rsid w:val="00011330"/>
    <w:rsid w:val="00011890"/>
    <w:rsid w:val="000165B1"/>
    <w:rsid w:val="000171F1"/>
    <w:rsid w:val="00020645"/>
    <w:rsid w:val="00021330"/>
    <w:rsid w:val="000231E1"/>
    <w:rsid w:val="0002371C"/>
    <w:rsid w:val="00023A8F"/>
    <w:rsid w:val="00023A94"/>
    <w:rsid w:val="00024C0B"/>
    <w:rsid w:val="00024CB2"/>
    <w:rsid w:val="00025053"/>
    <w:rsid w:val="0002508D"/>
    <w:rsid w:val="00026E78"/>
    <w:rsid w:val="0002774E"/>
    <w:rsid w:val="00030466"/>
    <w:rsid w:val="00030666"/>
    <w:rsid w:val="00030A14"/>
    <w:rsid w:val="00031087"/>
    <w:rsid w:val="000315F9"/>
    <w:rsid w:val="00031B9B"/>
    <w:rsid w:val="00031C14"/>
    <w:rsid w:val="0003291E"/>
    <w:rsid w:val="00034B25"/>
    <w:rsid w:val="00035229"/>
    <w:rsid w:val="000358E9"/>
    <w:rsid w:val="0003599D"/>
    <w:rsid w:val="00035E94"/>
    <w:rsid w:val="00036714"/>
    <w:rsid w:val="00036997"/>
    <w:rsid w:val="00036E79"/>
    <w:rsid w:val="000376C0"/>
    <w:rsid w:val="00037929"/>
    <w:rsid w:val="000406AB"/>
    <w:rsid w:val="00041BF9"/>
    <w:rsid w:val="000435FD"/>
    <w:rsid w:val="00044336"/>
    <w:rsid w:val="000456FF"/>
    <w:rsid w:val="00045D1E"/>
    <w:rsid w:val="0004626E"/>
    <w:rsid w:val="00046791"/>
    <w:rsid w:val="00051505"/>
    <w:rsid w:val="00051879"/>
    <w:rsid w:val="0005258A"/>
    <w:rsid w:val="00053033"/>
    <w:rsid w:val="00055A69"/>
    <w:rsid w:val="00055DD5"/>
    <w:rsid w:val="00056336"/>
    <w:rsid w:val="00057163"/>
    <w:rsid w:val="0005763B"/>
    <w:rsid w:val="00057B6E"/>
    <w:rsid w:val="00057C6A"/>
    <w:rsid w:val="00057FFC"/>
    <w:rsid w:val="000612DE"/>
    <w:rsid w:val="00061ED8"/>
    <w:rsid w:val="00062013"/>
    <w:rsid w:val="000626A6"/>
    <w:rsid w:val="000632E5"/>
    <w:rsid w:val="00063A44"/>
    <w:rsid w:val="0006405F"/>
    <w:rsid w:val="000645B8"/>
    <w:rsid w:val="00064F25"/>
    <w:rsid w:val="00065402"/>
    <w:rsid w:val="0006608D"/>
    <w:rsid w:val="0006629E"/>
    <w:rsid w:val="00066AA3"/>
    <w:rsid w:val="000701DD"/>
    <w:rsid w:val="00071C61"/>
    <w:rsid w:val="00073BC5"/>
    <w:rsid w:val="00073FA1"/>
    <w:rsid w:val="000742A4"/>
    <w:rsid w:val="00076210"/>
    <w:rsid w:val="00076241"/>
    <w:rsid w:val="0007643B"/>
    <w:rsid w:val="00076D73"/>
    <w:rsid w:val="00076EE3"/>
    <w:rsid w:val="00077C0F"/>
    <w:rsid w:val="0008073C"/>
    <w:rsid w:val="00081671"/>
    <w:rsid w:val="000830F4"/>
    <w:rsid w:val="00083388"/>
    <w:rsid w:val="00083404"/>
    <w:rsid w:val="000854C3"/>
    <w:rsid w:val="00085A41"/>
    <w:rsid w:val="00090612"/>
    <w:rsid w:val="00090FAF"/>
    <w:rsid w:val="0009125D"/>
    <w:rsid w:val="00091888"/>
    <w:rsid w:val="00092A2A"/>
    <w:rsid w:val="000931B3"/>
    <w:rsid w:val="00093A53"/>
    <w:rsid w:val="00093F40"/>
    <w:rsid w:val="000944D0"/>
    <w:rsid w:val="0009466A"/>
    <w:rsid w:val="0009481F"/>
    <w:rsid w:val="00094D1D"/>
    <w:rsid w:val="000961AC"/>
    <w:rsid w:val="00096ABB"/>
    <w:rsid w:val="000A116B"/>
    <w:rsid w:val="000A1D19"/>
    <w:rsid w:val="000A26FD"/>
    <w:rsid w:val="000A2A00"/>
    <w:rsid w:val="000A38BB"/>
    <w:rsid w:val="000A3A8A"/>
    <w:rsid w:val="000A3CD3"/>
    <w:rsid w:val="000A4966"/>
    <w:rsid w:val="000A54A4"/>
    <w:rsid w:val="000A56A6"/>
    <w:rsid w:val="000A5C6E"/>
    <w:rsid w:val="000A6C80"/>
    <w:rsid w:val="000A710B"/>
    <w:rsid w:val="000A73A0"/>
    <w:rsid w:val="000B0ECD"/>
    <w:rsid w:val="000B128C"/>
    <w:rsid w:val="000B460D"/>
    <w:rsid w:val="000B55EA"/>
    <w:rsid w:val="000B55FB"/>
    <w:rsid w:val="000B70E0"/>
    <w:rsid w:val="000C06DF"/>
    <w:rsid w:val="000C1485"/>
    <w:rsid w:val="000C1DB9"/>
    <w:rsid w:val="000C204D"/>
    <w:rsid w:val="000C206D"/>
    <w:rsid w:val="000C2906"/>
    <w:rsid w:val="000C35B1"/>
    <w:rsid w:val="000C3611"/>
    <w:rsid w:val="000C415E"/>
    <w:rsid w:val="000C44E5"/>
    <w:rsid w:val="000C5389"/>
    <w:rsid w:val="000C58A5"/>
    <w:rsid w:val="000C60BA"/>
    <w:rsid w:val="000C6A03"/>
    <w:rsid w:val="000C6B14"/>
    <w:rsid w:val="000C7533"/>
    <w:rsid w:val="000C75CA"/>
    <w:rsid w:val="000C7B05"/>
    <w:rsid w:val="000D0362"/>
    <w:rsid w:val="000D0A00"/>
    <w:rsid w:val="000D0BE0"/>
    <w:rsid w:val="000D3857"/>
    <w:rsid w:val="000D3F4C"/>
    <w:rsid w:val="000D4F6E"/>
    <w:rsid w:val="000D5881"/>
    <w:rsid w:val="000D7A2B"/>
    <w:rsid w:val="000E150F"/>
    <w:rsid w:val="000E2466"/>
    <w:rsid w:val="000E329E"/>
    <w:rsid w:val="000E3375"/>
    <w:rsid w:val="000E45A3"/>
    <w:rsid w:val="000E4E28"/>
    <w:rsid w:val="000F0D8F"/>
    <w:rsid w:val="000F1091"/>
    <w:rsid w:val="000F24AD"/>
    <w:rsid w:val="000F2C4B"/>
    <w:rsid w:val="000F37C7"/>
    <w:rsid w:val="000F3F69"/>
    <w:rsid w:val="000F51DC"/>
    <w:rsid w:val="000F5F92"/>
    <w:rsid w:val="000F72BD"/>
    <w:rsid w:val="000F793D"/>
    <w:rsid w:val="00102102"/>
    <w:rsid w:val="001021E8"/>
    <w:rsid w:val="00102AC8"/>
    <w:rsid w:val="00103145"/>
    <w:rsid w:val="001032E4"/>
    <w:rsid w:val="00103ADD"/>
    <w:rsid w:val="0010410B"/>
    <w:rsid w:val="0010476F"/>
    <w:rsid w:val="00104E55"/>
    <w:rsid w:val="001057C5"/>
    <w:rsid w:val="001059FE"/>
    <w:rsid w:val="00105DD0"/>
    <w:rsid w:val="00107042"/>
    <w:rsid w:val="00107AFD"/>
    <w:rsid w:val="0011011B"/>
    <w:rsid w:val="00110995"/>
    <w:rsid w:val="00111A07"/>
    <w:rsid w:val="00111CE1"/>
    <w:rsid w:val="00111FBB"/>
    <w:rsid w:val="0011376D"/>
    <w:rsid w:val="00114CDB"/>
    <w:rsid w:val="00116174"/>
    <w:rsid w:val="00116497"/>
    <w:rsid w:val="001177F2"/>
    <w:rsid w:val="00117C06"/>
    <w:rsid w:val="00120B4C"/>
    <w:rsid w:val="00122787"/>
    <w:rsid w:val="0012619F"/>
    <w:rsid w:val="00126EA8"/>
    <w:rsid w:val="0012723F"/>
    <w:rsid w:val="001300EE"/>
    <w:rsid w:val="00130739"/>
    <w:rsid w:val="001314ED"/>
    <w:rsid w:val="00131EAC"/>
    <w:rsid w:val="00132320"/>
    <w:rsid w:val="00132D19"/>
    <w:rsid w:val="0013393D"/>
    <w:rsid w:val="00134A7A"/>
    <w:rsid w:val="00135A7C"/>
    <w:rsid w:val="001365C9"/>
    <w:rsid w:val="0013698E"/>
    <w:rsid w:val="00136CB2"/>
    <w:rsid w:val="0014261D"/>
    <w:rsid w:val="00142861"/>
    <w:rsid w:val="00142BA4"/>
    <w:rsid w:val="00143B83"/>
    <w:rsid w:val="001472A8"/>
    <w:rsid w:val="00147D1F"/>
    <w:rsid w:val="00147F7E"/>
    <w:rsid w:val="001509E5"/>
    <w:rsid w:val="001514DA"/>
    <w:rsid w:val="00152735"/>
    <w:rsid w:val="00154F1F"/>
    <w:rsid w:val="001555DA"/>
    <w:rsid w:val="00155AB3"/>
    <w:rsid w:val="00155C87"/>
    <w:rsid w:val="00155DDE"/>
    <w:rsid w:val="00156F54"/>
    <w:rsid w:val="001600EE"/>
    <w:rsid w:val="00161B30"/>
    <w:rsid w:val="00161E33"/>
    <w:rsid w:val="00164018"/>
    <w:rsid w:val="0016515C"/>
    <w:rsid w:val="001657E7"/>
    <w:rsid w:val="001666F7"/>
    <w:rsid w:val="00166F8C"/>
    <w:rsid w:val="001679AA"/>
    <w:rsid w:val="00171A3B"/>
    <w:rsid w:val="0017376A"/>
    <w:rsid w:val="0017480F"/>
    <w:rsid w:val="0017554E"/>
    <w:rsid w:val="00176E0A"/>
    <w:rsid w:val="00177A6A"/>
    <w:rsid w:val="00180FE8"/>
    <w:rsid w:val="001816F0"/>
    <w:rsid w:val="00186B5B"/>
    <w:rsid w:val="00187604"/>
    <w:rsid w:val="00193B2D"/>
    <w:rsid w:val="00194AF8"/>
    <w:rsid w:val="00194EF5"/>
    <w:rsid w:val="0019675E"/>
    <w:rsid w:val="001968C7"/>
    <w:rsid w:val="001970E1"/>
    <w:rsid w:val="001976C5"/>
    <w:rsid w:val="00197995"/>
    <w:rsid w:val="001A03B0"/>
    <w:rsid w:val="001A0A65"/>
    <w:rsid w:val="001A0C32"/>
    <w:rsid w:val="001A0E35"/>
    <w:rsid w:val="001A1143"/>
    <w:rsid w:val="001A1364"/>
    <w:rsid w:val="001A1EBC"/>
    <w:rsid w:val="001A2C75"/>
    <w:rsid w:val="001A4F69"/>
    <w:rsid w:val="001A5C96"/>
    <w:rsid w:val="001A64AB"/>
    <w:rsid w:val="001A74DF"/>
    <w:rsid w:val="001B0547"/>
    <w:rsid w:val="001B0718"/>
    <w:rsid w:val="001B2340"/>
    <w:rsid w:val="001B2FA9"/>
    <w:rsid w:val="001B4972"/>
    <w:rsid w:val="001B7B8A"/>
    <w:rsid w:val="001C11E2"/>
    <w:rsid w:val="001C15F2"/>
    <w:rsid w:val="001C1669"/>
    <w:rsid w:val="001C181B"/>
    <w:rsid w:val="001C2071"/>
    <w:rsid w:val="001C264F"/>
    <w:rsid w:val="001C29E1"/>
    <w:rsid w:val="001C30EA"/>
    <w:rsid w:val="001C315C"/>
    <w:rsid w:val="001C4A92"/>
    <w:rsid w:val="001C54C7"/>
    <w:rsid w:val="001C56DC"/>
    <w:rsid w:val="001C615A"/>
    <w:rsid w:val="001C68BA"/>
    <w:rsid w:val="001C6BB5"/>
    <w:rsid w:val="001C7355"/>
    <w:rsid w:val="001C7626"/>
    <w:rsid w:val="001C7C40"/>
    <w:rsid w:val="001D0057"/>
    <w:rsid w:val="001D0245"/>
    <w:rsid w:val="001D08C8"/>
    <w:rsid w:val="001D11FD"/>
    <w:rsid w:val="001D2A73"/>
    <w:rsid w:val="001D4C63"/>
    <w:rsid w:val="001D6284"/>
    <w:rsid w:val="001D660E"/>
    <w:rsid w:val="001D6A13"/>
    <w:rsid w:val="001E0FA7"/>
    <w:rsid w:val="001E1519"/>
    <w:rsid w:val="001E3A7C"/>
    <w:rsid w:val="001E721A"/>
    <w:rsid w:val="001E7C36"/>
    <w:rsid w:val="001F4693"/>
    <w:rsid w:val="001F5FF4"/>
    <w:rsid w:val="001F67E4"/>
    <w:rsid w:val="001F7599"/>
    <w:rsid w:val="001F76C3"/>
    <w:rsid w:val="002024C2"/>
    <w:rsid w:val="00202571"/>
    <w:rsid w:val="002026C6"/>
    <w:rsid w:val="002033DC"/>
    <w:rsid w:val="00203B7F"/>
    <w:rsid w:val="00203E3B"/>
    <w:rsid w:val="00204C9D"/>
    <w:rsid w:val="00204E0F"/>
    <w:rsid w:val="002056AC"/>
    <w:rsid w:val="00207625"/>
    <w:rsid w:val="00207A24"/>
    <w:rsid w:val="002101F6"/>
    <w:rsid w:val="002103A9"/>
    <w:rsid w:val="002105CF"/>
    <w:rsid w:val="00210AF1"/>
    <w:rsid w:val="002126A7"/>
    <w:rsid w:val="0021388B"/>
    <w:rsid w:val="00214695"/>
    <w:rsid w:val="00215BD5"/>
    <w:rsid w:val="00215E9A"/>
    <w:rsid w:val="00215F16"/>
    <w:rsid w:val="00217818"/>
    <w:rsid w:val="00217CB8"/>
    <w:rsid w:val="00220B30"/>
    <w:rsid w:val="00222281"/>
    <w:rsid w:val="00222392"/>
    <w:rsid w:val="00222E72"/>
    <w:rsid w:val="00222FC5"/>
    <w:rsid w:val="00223D0D"/>
    <w:rsid w:val="00223EAA"/>
    <w:rsid w:val="00224F09"/>
    <w:rsid w:val="00227F2A"/>
    <w:rsid w:val="00231433"/>
    <w:rsid w:val="00231E16"/>
    <w:rsid w:val="002327B9"/>
    <w:rsid w:val="00232F35"/>
    <w:rsid w:val="00233DFE"/>
    <w:rsid w:val="00235527"/>
    <w:rsid w:val="0023599A"/>
    <w:rsid w:val="0023599D"/>
    <w:rsid w:val="00236701"/>
    <w:rsid w:val="0023675E"/>
    <w:rsid w:val="0023796A"/>
    <w:rsid w:val="002407C5"/>
    <w:rsid w:val="00240DE3"/>
    <w:rsid w:val="0024365D"/>
    <w:rsid w:val="00243708"/>
    <w:rsid w:val="00243A5F"/>
    <w:rsid w:val="0024618A"/>
    <w:rsid w:val="002462D1"/>
    <w:rsid w:val="002464BF"/>
    <w:rsid w:val="002477A6"/>
    <w:rsid w:val="002521A5"/>
    <w:rsid w:val="002526C6"/>
    <w:rsid w:val="002527B4"/>
    <w:rsid w:val="00253010"/>
    <w:rsid w:val="00253424"/>
    <w:rsid w:val="00255938"/>
    <w:rsid w:val="0025702B"/>
    <w:rsid w:val="00261E05"/>
    <w:rsid w:val="00263620"/>
    <w:rsid w:val="002639F3"/>
    <w:rsid w:val="0026470D"/>
    <w:rsid w:val="0026470F"/>
    <w:rsid w:val="002679EE"/>
    <w:rsid w:val="00267B26"/>
    <w:rsid w:val="00267B4A"/>
    <w:rsid w:val="00270379"/>
    <w:rsid w:val="002717EA"/>
    <w:rsid w:val="002720E9"/>
    <w:rsid w:val="002728AF"/>
    <w:rsid w:val="002757A3"/>
    <w:rsid w:val="0027742F"/>
    <w:rsid w:val="002778C6"/>
    <w:rsid w:val="00284EAC"/>
    <w:rsid w:val="00286E6F"/>
    <w:rsid w:val="00287293"/>
    <w:rsid w:val="002902A1"/>
    <w:rsid w:val="002915B0"/>
    <w:rsid w:val="00292BF1"/>
    <w:rsid w:val="00294169"/>
    <w:rsid w:val="002947A1"/>
    <w:rsid w:val="0029493D"/>
    <w:rsid w:val="00295108"/>
    <w:rsid w:val="00295AF0"/>
    <w:rsid w:val="00295E52"/>
    <w:rsid w:val="0029607F"/>
    <w:rsid w:val="00297D4B"/>
    <w:rsid w:val="002A02CA"/>
    <w:rsid w:val="002A1625"/>
    <w:rsid w:val="002A17F4"/>
    <w:rsid w:val="002A1FB1"/>
    <w:rsid w:val="002A2BC7"/>
    <w:rsid w:val="002A2BD9"/>
    <w:rsid w:val="002A2D04"/>
    <w:rsid w:val="002A42AE"/>
    <w:rsid w:val="002A6DE7"/>
    <w:rsid w:val="002A7821"/>
    <w:rsid w:val="002B114B"/>
    <w:rsid w:val="002B18C0"/>
    <w:rsid w:val="002B18E5"/>
    <w:rsid w:val="002B19BD"/>
    <w:rsid w:val="002B23B3"/>
    <w:rsid w:val="002B41E5"/>
    <w:rsid w:val="002B5FB5"/>
    <w:rsid w:val="002B6857"/>
    <w:rsid w:val="002B6BE6"/>
    <w:rsid w:val="002B6DE0"/>
    <w:rsid w:val="002B6F6C"/>
    <w:rsid w:val="002B7107"/>
    <w:rsid w:val="002C370A"/>
    <w:rsid w:val="002C3C3D"/>
    <w:rsid w:val="002C72D2"/>
    <w:rsid w:val="002D19DC"/>
    <w:rsid w:val="002D1E7B"/>
    <w:rsid w:val="002D35C0"/>
    <w:rsid w:val="002D3F0F"/>
    <w:rsid w:val="002D558C"/>
    <w:rsid w:val="002D579B"/>
    <w:rsid w:val="002D6080"/>
    <w:rsid w:val="002E0168"/>
    <w:rsid w:val="002E09B7"/>
    <w:rsid w:val="002E18C8"/>
    <w:rsid w:val="002E2E17"/>
    <w:rsid w:val="002E4197"/>
    <w:rsid w:val="002E67FF"/>
    <w:rsid w:val="002E7D71"/>
    <w:rsid w:val="002F003D"/>
    <w:rsid w:val="002F07AF"/>
    <w:rsid w:val="002F12E6"/>
    <w:rsid w:val="002F1D15"/>
    <w:rsid w:val="002F1EF0"/>
    <w:rsid w:val="002F211C"/>
    <w:rsid w:val="002F2857"/>
    <w:rsid w:val="002F2DFD"/>
    <w:rsid w:val="002F2FF3"/>
    <w:rsid w:val="002F3C8B"/>
    <w:rsid w:val="002F40FF"/>
    <w:rsid w:val="002F4871"/>
    <w:rsid w:val="002F5689"/>
    <w:rsid w:val="002F5DF4"/>
    <w:rsid w:val="002F5DFC"/>
    <w:rsid w:val="002F65D4"/>
    <w:rsid w:val="002F78F3"/>
    <w:rsid w:val="002F7B94"/>
    <w:rsid w:val="002F7DF5"/>
    <w:rsid w:val="00300032"/>
    <w:rsid w:val="0030120C"/>
    <w:rsid w:val="003012AE"/>
    <w:rsid w:val="003016FC"/>
    <w:rsid w:val="00302C2D"/>
    <w:rsid w:val="00302C71"/>
    <w:rsid w:val="003042E7"/>
    <w:rsid w:val="0030629A"/>
    <w:rsid w:val="0030633D"/>
    <w:rsid w:val="003063B6"/>
    <w:rsid w:val="003077EA"/>
    <w:rsid w:val="00307DB2"/>
    <w:rsid w:val="00312382"/>
    <w:rsid w:val="00313647"/>
    <w:rsid w:val="003168C0"/>
    <w:rsid w:val="00320EAF"/>
    <w:rsid w:val="0032190B"/>
    <w:rsid w:val="00321CF3"/>
    <w:rsid w:val="00325DB4"/>
    <w:rsid w:val="00326083"/>
    <w:rsid w:val="00326362"/>
    <w:rsid w:val="00326493"/>
    <w:rsid w:val="003319AD"/>
    <w:rsid w:val="00331DFC"/>
    <w:rsid w:val="00332418"/>
    <w:rsid w:val="00332CA4"/>
    <w:rsid w:val="0033379A"/>
    <w:rsid w:val="00334EAF"/>
    <w:rsid w:val="003350B3"/>
    <w:rsid w:val="00335357"/>
    <w:rsid w:val="00335589"/>
    <w:rsid w:val="0033587F"/>
    <w:rsid w:val="003359A6"/>
    <w:rsid w:val="003376C2"/>
    <w:rsid w:val="00337F7C"/>
    <w:rsid w:val="00340B75"/>
    <w:rsid w:val="003414B4"/>
    <w:rsid w:val="003448EA"/>
    <w:rsid w:val="00344AD7"/>
    <w:rsid w:val="00345098"/>
    <w:rsid w:val="003459D6"/>
    <w:rsid w:val="00345E00"/>
    <w:rsid w:val="00347600"/>
    <w:rsid w:val="00350164"/>
    <w:rsid w:val="00352253"/>
    <w:rsid w:val="00352D47"/>
    <w:rsid w:val="00354F1A"/>
    <w:rsid w:val="003562C3"/>
    <w:rsid w:val="0035637F"/>
    <w:rsid w:val="00357B56"/>
    <w:rsid w:val="00363252"/>
    <w:rsid w:val="00363B8E"/>
    <w:rsid w:val="0036475F"/>
    <w:rsid w:val="00366DB0"/>
    <w:rsid w:val="00370E30"/>
    <w:rsid w:val="00370FA6"/>
    <w:rsid w:val="0037111E"/>
    <w:rsid w:val="003714AA"/>
    <w:rsid w:val="00371FC7"/>
    <w:rsid w:val="0037256A"/>
    <w:rsid w:val="003731CB"/>
    <w:rsid w:val="003739CD"/>
    <w:rsid w:val="00375199"/>
    <w:rsid w:val="00376100"/>
    <w:rsid w:val="00380053"/>
    <w:rsid w:val="003801C7"/>
    <w:rsid w:val="003806B2"/>
    <w:rsid w:val="00380B17"/>
    <w:rsid w:val="00380F5E"/>
    <w:rsid w:val="0038218E"/>
    <w:rsid w:val="003821A8"/>
    <w:rsid w:val="0038274C"/>
    <w:rsid w:val="0038335A"/>
    <w:rsid w:val="003833F6"/>
    <w:rsid w:val="0038412E"/>
    <w:rsid w:val="00384547"/>
    <w:rsid w:val="003846D1"/>
    <w:rsid w:val="00385036"/>
    <w:rsid w:val="003852B2"/>
    <w:rsid w:val="00385EF4"/>
    <w:rsid w:val="00386D3E"/>
    <w:rsid w:val="0038719D"/>
    <w:rsid w:val="00387934"/>
    <w:rsid w:val="0039101A"/>
    <w:rsid w:val="00392251"/>
    <w:rsid w:val="0039285A"/>
    <w:rsid w:val="00392B97"/>
    <w:rsid w:val="003944A1"/>
    <w:rsid w:val="003949CD"/>
    <w:rsid w:val="00394A36"/>
    <w:rsid w:val="00394AB6"/>
    <w:rsid w:val="00394AC1"/>
    <w:rsid w:val="003954C0"/>
    <w:rsid w:val="003A09EE"/>
    <w:rsid w:val="003A3110"/>
    <w:rsid w:val="003A317B"/>
    <w:rsid w:val="003A33D3"/>
    <w:rsid w:val="003A3CC6"/>
    <w:rsid w:val="003A4684"/>
    <w:rsid w:val="003A616F"/>
    <w:rsid w:val="003A6FDF"/>
    <w:rsid w:val="003A73AC"/>
    <w:rsid w:val="003A750C"/>
    <w:rsid w:val="003B094A"/>
    <w:rsid w:val="003B10FE"/>
    <w:rsid w:val="003B3130"/>
    <w:rsid w:val="003B38BD"/>
    <w:rsid w:val="003B4196"/>
    <w:rsid w:val="003B4B86"/>
    <w:rsid w:val="003B5A4A"/>
    <w:rsid w:val="003B5B53"/>
    <w:rsid w:val="003B5B9E"/>
    <w:rsid w:val="003B6610"/>
    <w:rsid w:val="003B6B9C"/>
    <w:rsid w:val="003C0B95"/>
    <w:rsid w:val="003C0F3F"/>
    <w:rsid w:val="003C334A"/>
    <w:rsid w:val="003C334D"/>
    <w:rsid w:val="003C33BD"/>
    <w:rsid w:val="003C33E4"/>
    <w:rsid w:val="003C3608"/>
    <w:rsid w:val="003C4F49"/>
    <w:rsid w:val="003C68FA"/>
    <w:rsid w:val="003D034F"/>
    <w:rsid w:val="003D03AE"/>
    <w:rsid w:val="003D0400"/>
    <w:rsid w:val="003D0F02"/>
    <w:rsid w:val="003D1E62"/>
    <w:rsid w:val="003D30FB"/>
    <w:rsid w:val="003D33DE"/>
    <w:rsid w:val="003D4A90"/>
    <w:rsid w:val="003D5514"/>
    <w:rsid w:val="003D5E29"/>
    <w:rsid w:val="003D62AC"/>
    <w:rsid w:val="003D6ACD"/>
    <w:rsid w:val="003D7D7A"/>
    <w:rsid w:val="003E09B0"/>
    <w:rsid w:val="003E10EF"/>
    <w:rsid w:val="003E1815"/>
    <w:rsid w:val="003E2324"/>
    <w:rsid w:val="003E26AC"/>
    <w:rsid w:val="003E32DF"/>
    <w:rsid w:val="003E4080"/>
    <w:rsid w:val="003E40A6"/>
    <w:rsid w:val="003E4178"/>
    <w:rsid w:val="003E43FA"/>
    <w:rsid w:val="003E4540"/>
    <w:rsid w:val="003E6235"/>
    <w:rsid w:val="003E7729"/>
    <w:rsid w:val="003F04FE"/>
    <w:rsid w:val="003F07C3"/>
    <w:rsid w:val="003F1EB3"/>
    <w:rsid w:val="003F2928"/>
    <w:rsid w:val="003F34DC"/>
    <w:rsid w:val="003F6B81"/>
    <w:rsid w:val="003F7AD2"/>
    <w:rsid w:val="00400C00"/>
    <w:rsid w:val="004025B9"/>
    <w:rsid w:val="00402D73"/>
    <w:rsid w:val="004034BC"/>
    <w:rsid w:val="00405C80"/>
    <w:rsid w:val="00405E69"/>
    <w:rsid w:val="004063A7"/>
    <w:rsid w:val="00406C65"/>
    <w:rsid w:val="00407012"/>
    <w:rsid w:val="004074DC"/>
    <w:rsid w:val="004077F3"/>
    <w:rsid w:val="00407BE2"/>
    <w:rsid w:val="00410014"/>
    <w:rsid w:val="00411317"/>
    <w:rsid w:val="004116B2"/>
    <w:rsid w:val="004151C8"/>
    <w:rsid w:val="00415D46"/>
    <w:rsid w:val="00416C06"/>
    <w:rsid w:val="00416E18"/>
    <w:rsid w:val="00417A25"/>
    <w:rsid w:val="00421F86"/>
    <w:rsid w:val="00423FD1"/>
    <w:rsid w:val="004260B0"/>
    <w:rsid w:val="004306F3"/>
    <w:rsid w:val="004308B4"/>
    <w:rsid w:val="00431C96"/>
    <w:rsid w:val="00432BEF"/>
    <w:rsid w:val="00432DA5"/>
    <w:rsid w:val="00433DA6"/>
    <w:rsid w:val="00434391"/>
    <w:rsid w:val="0043661D"/>
    <w:rsid w:val="00437A89"/>
    <w:rsid w:val="004414AB"/>
    <w:rsid w:val="00441CCB"/>
    <w:rsid w:val="004423E5"/>
    <w:rsid w:val="00443176"/>
    <w:rsid w:val="00444DD5"/>
    <w:rsid w:val="00444E1D"/>
    <w:rsid w:val="00446518"/>
    <w:rsid w:val="00446846"/>
    <w:rsid w:val="0044690A"/>
    <w:rsid w:val="00447A7E"/>
    <w:rsid w:val="00447BDD"/>
    <w:rsid w:val="00450588"/>
    <w:rsid w:val="00451EC2"/>
    <w:rsid w:val="00452A3A"/>
    <w:rsid w:val="00453D32"/>
    <w:rsid w:val="0045481D"/>
    <w:rsid w:val="0045508D"/>
    <w:rsid w:val="00455629"/>
    <w:rsid w:val="004572EA"/>
    <w:rsid w:val="0045754D"/>
    <w:rsid w:val="00457A48"/>
    <w:rsid w:val="00460776"/>
    <w:rsid w:val="004608B3"/>
    <w:rsid w:val="00461979"/>
    <w:rsid w:val="0046249C"/>
    <w:rsid w:val="00462587"/>
    <w:rsid w:val="00464AFD"/>
    <w:rsid w:val="00466331"/>
    <w:rsid w:val="00467156"/>
    <w:rsid w:val="0047009E"/>
    <w:rsid w:val="004721EB"/>
    <w:rsid w:val="00474739"/>
    <w:rsid w:val="00474F08"/>
    <w:rsid w:val="00474FA5"/>
    <w:rsid w:val="00475695"/>
    <w:rsid w:val="00475871"/>
    <w:rsid w:val="00476B64"/>
    <w:rsid w:val="00477507"/>
    <w:rsid w:val="00480378"/>
    <w:rsid w:val="00484B27"/>
    <w:rsid w:val="0048526E"/>
    <w:rsid w:val="00486DC8"/>
    <w:rsid w:val="00491C56"/>
    <w:rsid w:val="004920DB"/>
    <w:rsid w:val="004923F5"/>
    <w:rsid w:val="0049263D"/>
    <w:rsid w:val="0049382F"/>
    <w:rsid w:val="004948C0"/>
    <w:rsid w:val="00494F5C"/>
    <w:rsid w:val="004953BA"/>
    <w:rsid w:val="004967EF"/>
    <w:rsid w:val="00497436"/>
    <w:rsid w:val="00497C11"/>
    <w:rsid w:val="00497FDB"/>
    <w:rsid w:val="004A0E04"/>
    <w:rsid w:val="004A0EE7"/>
    <w:rsid w:val="004A12F1"/>
    <w:rsid w:val="004A24F4"/>
    <w:rsid w:val="004A30D1"/>
    <w:rsid w:val="004A4CD4"/>
    <w:rsid w:val="004A5C87"/>
    <w:rsid w:val="004A7703"/>
    <w:rsid w:val="004A7716"/>
    <w:rsid w:val="004A7BCD"/>
    <w:rsid w:val="004B02B0"/>
    <w:rsid w:val="004B0FE1"/>
    <w:rsid w:val="004B2E5B"/>
    <w:rsid w:val="004B3CE4"/>
    <w:rsid w:val="004B4868"/>
    <w:rsid w:val="004B4A0E"/>
    <w:rsid w:val="004B4CC9"/>
    <w:rsid w:val="004B68BC"/>
    <w:rsid w:val="004C1DB6"/>
    <w:rsid w:val="004C281E"/>
    <w:rsid w:val="004C2D68"/>
    <w:rsid w:val="004C34A2"/>
    <w:rsid w:val="004C38BB"/>
    <w:rsid w:val="004C49A3"/>
    <w:rsid w:val="004C4B41"/>
    <w:rsid w:val="004C4E08"/>
    <w:rsid w:val="004C4E16"/>
    <w:rsid w:val="004C5962"/>
    <w:rsid w:val="004C7095"/>
    <w:rsid w:val="004C7818"/>
    <w:rsid w:val="004C7A66"/>
    <w:rsid w:val="004D103C"/>
    <w:rsid w:val="004D1482"/>
    <w:rsid w:val="004D1E1D"/>
    <w:rsid w:val="004D2024"/>
    <w:rsid w:val="004D4396"/>
    <w:rsid w:val="004D474D"/>
    <w:rsid w:val="004D6567"/>
    <w:rsid w:val="004D6CFC"/>
    <w:rsid w:val="004D6E66"/>
    <w:rsid w:val="004E01FF"/>
    <w:rsid w:val="004E0315"/>
    <w:rsid w:val="004E1162"/>
    <w:rsid w:val="004E1E4F"/>
    <w:rsid w:val="004E2D82"/>
    <w:rsid w:val="004E334A"/>
    <w:rsid w:val="004E52E8"/>
    <w:rsid w:val="004E69A6"/>
    <w:rsid w:val="004E718A"/>
    <w:rsid w:val="004E7D36"/>
    <w:rsid w:val="004E7D6D"/>
    <w:rsid w:val="004F01AE"/>
    <w:rsid w:val="004F0F38"/>
    <w:rsid w:val="004F1DCA"/>
    <w:rsid w:val="004F3386"/>
    <w:rsid w:val="004F3515"/>
    <w:rsid w:val="004F4A7E"/>
    <w:rsid w:val="004F633A"/>
    <w:rsid w:val="004F65A0"/>
    <w:rsid w:val="004F6925"/>
    <w:rsid w:val="004F7EDE"/>
    <w:rsid w:val="00500F03"/>
    <w:rsid w:val="005010D2"/>
    <w:rsid w:val="005011BE"/>
    <w:rsid w:val="00501221"/>
    <w:rsid w:val="005025A4"/>
    <w:rsid w:val="00502F4B"/>
    <w:rsid w:val="00503989"/>
    <w:rsid w:val="00504952"/>
    <w:rsid w:val="00505449"/>
    <w:rsid w:val="005120B8"/>
    <w:rsid w:val="00513D11"/>
    <w:rsid w:val="00514A79"/>
    <w:rsid w:val="005168E0"/>
    <w:rsid w:val="00517644"/>
    <w:rsid w:val="00520974"/>
    <w:rsid w:val="00520A90"/>
    <w:rsid w:val="0052142A"/>
    <w:rsid w:val="0052205D"/>
    <w:rsid w:val="005226DB"/>
    <w:rsid w:val="00522B39"/>
    <w:rsid w:val="00523430"/>
    <w:rsid w:val="005239C9"/>
    <w:rsid w:val="00525B28"/>
    <w:rsid w:val="00530E17"/>
    <w:rsid w:val="00532144"/>
    <w:rsid w:val="00533498"/>
    <w:rsid w:val="00535B4A"/>
    <w:rsid w:val="00535CD2"/>
    <w:rsid w:val="0054032A"/>
    <w:rsid w:val="00541425"/>
    <w:rsid w:val="005419C5"/>
    <w:rsid w:val="00542B6B"/>
    <w:rsid w:val="00544C6A"/>
    <w:rsid w:val="00545519"/>
    <w:rsid w:val="00545B0C"/>
    <w:rsid w:val="005501FE"/>
    <w:rsid w:val="00550C83"/>
    <w:rsid w:val="005520DF"/>
    <w:rsid w:val="00554FF3"/>
    <w:rsid w:val="005558D7"/>
    <w:rsid w:val="00556329"/>
    <w:rsid w:val="00556AD5"/>
    <w:rsid w:val="005576B6"/>
    <w:rsid w:val="00557846"/>
    <w:rsid w:val="0055788F"/>
    <w:rsid w:val="00557958"/>
    <w:rsid w:val="005600CE"/>
    <w:rsid w:val="005609C5"/>
    <w:rsid w:val="00560A84"/>
    <w:rsid w:val="005642CC"/>
    <w:rsid w:val="0056543C"/>
    <w:rsid w:val="0056633A"/>
    <w:rsid w:val="00566612"/>
    <w:rsid w:val="0056670C"/>
    <w:rsid w:val="0056741E"/>
    <w:rsid w:val="005728D9"/>
    <w:rsid w:val="00572D22"/>
    <w:rsid w:val="0057438D"/>
    <w:rsid w:val="0057571F"/>
    <w:rsid w:val="00576BC4"/>
    <w:rsid w:val="00577F43"/>
    <w:rsid w:val="005804C0"/>
    <w:rsid w:val="0058094C"/>
    <w:rsid w:val="005810DA"/>
    <w:rsid w:val="00581477"/>
    <w:rsid w:val="00582D50"/>
    <w:rsid w:val="00583222"/>
    <w:rsid w:val="005839E3"/>
    <w:rsid w:val="005869A1"/>
    <w:rsid w:val="00586CFD"/>
    <w:rsid w:val="005903FA"/>
    <w:rsid w:val="00590545"/>
    <w:rsid w:val="005911D3"/>
    <w:rsid w:val="00591416"/>
    <w:rsid w:val="00591B1D"/>
    <w:rsid w:val="00593293"/>
    <w:rsid w:val="00593C57"/>
    <w:rsid w:val="00597207"/>
    <w:rsid w:val="00597AC9"/>
    <w:rsid w:val="005A01BA"/>
    <w:rsid w:val="005A062F"/>
    <w:rsid w:val="005A4C1B"/>
    <w:rsid w:val="005A5387"/>
    <w:rsid w:val="005A5977"/>
    <w:rsid w:val="005A5CB4"/>
    <w:rsid w:val="005A6E00"/>
    <w:rsid w:val="005A7E50"/>
    <w:rsid w:val="005B0753"/>
    <w:rsid w:val="005B1C00"/>
    <w:rsid w:val="005B2153"/>
    <w:rsid w:val="005B3742"/>
    <w:rsid w:val="005B4106"/>
    <w:rsid w:val="005B73D8"/>
    <w:rsid w:val="005B78F2"/>
    <w:rsid w:val="005C040A"/>
    <w:rsid w:val="005C1172"/>
    <w:rsid w:val="005C13FE"/>
    <w:rsid w:val="005C1D1D"/>
    <w:rsid w:val="005C1E42"/>
    <w:rsid w:val="005C2CA4"/>
    <w:rsid w:val="005C47BB"/>
    <w:rsid w:val="005C594B"/>
    <w:rsid w:val="005D048C"/>
    <w:rsid w:val="005D06C4"/>
    <w:rsid w:val="005D17B4"/>
    <w:rsid w:val="005D1C92"/>
    <w:rsid w:val="005D23F2"/>
    <w:rsid w:val="005D293D"/>
    <w:rsid w:val="005D2A96"/>
    <w:rsid w:val="005D3747"/>
    <w:rsid w:val="005D5D47"/>
    <w:rsid w:val="005D75FC"/>
    <w:rsid w:val="005D7CA5"/>
    <w:rsid w:val="005E045E"/>
    <w:rsid w:val="005E1068"/>
    <w:rsid w:val="005E1734"/>
    <w:rsid w:val="005E2002"/>
    <w:rsid w:val="005E21A4"/>
    <w:rsid w:val="005E2782"/>
    <w:rsid w:val="005E31ED"/>
    <w:rsid w:val="005E3957"/>
    <w:rsid w:val="005E4B48"/>
    <w:rsid w:val="005E5C86"/>
    <w:rsid w:val="005E73E6"/>
    <w:rsid w:val="005E7768"/>
    <w:rsid w:val="005F2245"/>
    <w:rsid w:val="005F27BD"/>
    <w:rsid w:val="005F312A"/>
    <w:rsid w:val="005F33B5"/>
    <w:rsid w:val="005F49AE"/>
    <w:rsid w:val="005F49F9"/>
    <w:rsid w:val="005F55DC"/>
    <w:rsid w:val="005F5DAB"/>
    <w:rsid w:val="005F5E9D"/>
    <w:rsid w:val="005F72B5"/>
    <w:rsid w:val="005F7BD8"/>
    <w:rsid w:val="005F7E9D"/>
    <w:rsid w:val="006004BA"/>
    <w:rsid w:val="006006AD"/>
    <w:rsid w:val="00600868"/>
    <w:rsid w:val="00600C9E"/>
    <w:rsid w:val="00601E0F"/>
    <w:rsid w:val="006023F4"/>
    <w:rsid w:val="006025FE"/>
    <w:rsid w:val="00604A7F"/>
    <w:rsid w:val="00607177"/>
    <w:rsid w:val="00610B0C"/>
    <w:rsid w:val="00610C77"/>
    <w:rsid w:val="00610E09"/>
    <w:rsid w:val="00611874"/>
    <w:rsid w:val="0061203E"/>
    <w:rsid w:val="00612AE4"/>
    <w:rsid w:val="00612BF3"/>
    <w:rsid w:val="006159FE"/>
    <w:rsid w:val="00616F75"/>
    <w:rsid w:val="00617048"/>
    <w:rsid w:val="006226A0"/>
    <w:rsid w:val="006247F0"/>
    <w:rsid w:val="00625102"/>
    <w:rsid w:val="0062566E"/>
    <w:rsid w:val="00626F38"/>
    <w:rsid w:val="00630775"/>
    <w:rsid w:val="00630C63"/>
    <w:rsid w:val="006316D7"/>
    <w:rsid w:val="00631C98"/>
    <w:rsid w:val="00632251"/>
    <w:rsid w:val="00634527"/>
    <w:rsid w:val="00636A4A"/>
    <w:rsid w:val="00637D40"/>
    <w:rsid w:val="00640BB8"/>
    <w:rsid w:val="00640D67"/>
    <w:rsid w:val="00640F7C"/>
    <w:rsid w:val="00641DA6"/>
    <w:rsid w:val="00642B76"/>
    <w:rsid w:val="00642D03"/>
    <w:rsid w:val="00643309"/>
    <w:rsid w:val="00643E68"/>
    <w:rsid w:val="00644AD9"/>
    <w:rsid w:val="00645152"/>
    <w:rsid w:val="0064692D"/>
    <w:rsid w:val="006503E8"/>
    <w:rsid w:val="006536AD"/>
    <w:rsid w:val="00653D46"/>
    <w:rsid w:val="006551D9"/>
    <w:rsid w:val="00655945"/>
    <w:rsid w:val="00656DF7"/>
    <w:rsid w:val="0065716E"/>
    <w:rsid w:val="00657CF8"/>
    <w:rsid w:val="0066068F"/>
    <w:rsid w:val="00660AE6"/>
    <w:rsid w:val="0066163F"/>
    <w:rsid w:val="00664760"/>
    <w:rsid w:val="00665602"/>
    <w:rsid w:val="006666BE"/>
    <w:rsid w:val="00666AAE"/>
    <w:rsid w:val="00666C3B"/>
    <w:rsid w:val="00667660"/>
    <w:rsid w:val="006676F9"/>
    <w:rsid w:val="00667897"/>
    <w:rsid w:val="00670C70"/>
    <w:rsid w:val="0067239E"/>
    <w:rsid w:val="00673454"/>
    <w:rsid w:val="00674E61"/>
    <w:rsid w:val="00674F2D"/>
    <w:rsid w:val="0067578B"/>
    <w:rsid w:val="00677BE2"/>
    <w:rsid w:val="006809F7"/>
    <w:rsid w:val="00680B8F"/>
    <w:rsid w:val="00681D92"/>
    <w:rsid w:val="0068208B"/>
    <w:rsid w:val="00682141"/>
    <w:rsid w:val="00682240"/>
    <w:rsid w:val="006826E5"/>
    <w:rsid w:val="00682D80"/>
    <w:rsid w:val="0068394E"/>
    <w:rsid w:val="00683CD3"/>
    <w:rsid w:val="00683E2A"/>
    <w:rsid w:val="00683EB8"/>
    <w:rsid w:val="0068416D"/>
    <w:rsid w:val="00684D7D"/>
    <w:rsid w:val="00685877"/>
    <w:rsid w:val="0068687F"/>
    <w:rsid w:val="0069041E"/>
    <w:rsid w:val="00690D10"/>
    <w:rsid w:val="006914DC"/>
    <w:rsid w:val="00691E20"/>
    <w:rsid w:val="006921AA"/>
    <w:rsid w:val="00692482"/>
    <w:rsid w:val="006940DD"/>
    <w:rsid w:val="006957C9"/>
    <w:rsid w:val="00697ED8"/>
    <w:rsid w:val="006A02D3"/>
    <w:rsid w:val="006A075A"/>
    <w:rsid w:val="006A0ED6"/>
    <w:rsid w:val="006A2508"/>
    <w:rsid w:val="006A262C"/>
    <w:rsid w:val="006A2BAB"/>
    <w:rsid w:val="006A2C0C"/>
    <w:rsid w:val="006A2C4A"/>
    <w:rsid w:val="006A2F8B"/>
    <w:rsid w:val="006A415B"/>
    <w:rsid w:val="006A4A5E"/>
    <w:rsid w:val="006A5D00"/>
    <w:rsid w:val="006A7D31"/>
    <w:rsid w:val="006B0FFE"/>
    <w:rsid w:val="006B11B6"/>
    <w:rsid w:val="006B1C14"/>
    <w:rsid w:val="006B1CBC"/>
    <w:rsid w:val="006B35B3"/>
    <w:rsid w:val="006B48EB"/>
    <w:rsid w:val="006B504B"/>
    <w:rsid w:val="006B6CC8"/>
    <w:rsid w:val="006B722E"/>
    <w:rsid w:val="006B76E5"/>
    <w:rsid w:val="006B7853"/>
    <w:rsid w:val="006B7CDE"/>
    <w:rsid w:val="006B7E3E"/>
    <w:rsid w:val="006C06FB"/>
    <w:rsid w:val="006C0E3E"/>
    <w:rsid w:val="006C268B"/>
    <w:rsid w:val="006C2B00"/>
    <w:rsid w:val="006C33D4"/>
    <w:rsid w:val="006C3418"/>
    <w:rsid w:val="006C433F"/>
    <w:rsid w:val="006C6C69"/>
    <w:rsid w:val="006D012C"/>
    <w:rsid w:val="006D1E09"/>
    <w:rsid w:val="006D3403"/>
    <w:rsid w:val="006D370B"/>
    <w:rsid w:val="006D451D"/>
    <w:rsid w:val="006D47C4"/>
    <w:rsid w:val="006D4AD1"/>
    <w:rsid w:val="006D6D50"/>
    <w:rsid w:val="006D7164"/>
    <w:rsid w:val="006E0B77"/>
    <w:rsid w:val="006E2462"/>
    <w:rsid w:val="006E253F"/>
    <w:rsid w:val="006E27C1"/>
    <w:rsid w:val="006E2EC5"/>
    <w:rsid w:val="006E3823"/>
    <w:rsid w:val="006E40C5"/>
    <w:rsid w:val="006E4183"/>
    <w:rsid w:val="006E5388"/>
    <w:rsid w:val="006F0FB6"/>
    <w:rsid w:val="006F1BFE"/>
    <w:rsid w:val="006F2385"/>
    <w:rsid w:val="006F41B4"/>
    <w:rsid w:val="006F457D"/>
    <w:rsid w:val="006F6215"/>
    <w:rsid w:val="006F6645"/>
    <w:rsid w:val="006F7393"/>
    <w:rsid w:val="006F7B2A"/>
    <w:rsid w:val="0070164B"/>
    <w:rsid w:val="007018E1"/>
    <w:rsid w:val="00701FC9"/>
    <w:rsid w:val="00702189"/>
    <w:rsid w:val="0070312C"/>
    <w:rsid w:val="007032FA"/>
    <w:rsid w:val="007035E5"/>
    <w:rsid w:val="00703E4A"/>
    <w:rsid w:val="00704734"/>
    <w:rsid w:val="00704753"/>
    <w:rsid w:val="00704E83"/>
    <w:rsid w:val="007072B4"/>
    <w:rsid w:val="007077FF"/>
    <w:rsid w:val="00710D71"/>
    <w:rsid w:val="00711425"/>
    <w:rsid w:val="00711800"/>
    <w:rsid w:val="00712893"/>
    <w:rsid w:val="00714167"/>
    <w:rsid w:val="00716299"/>
    <w:rsid w:val="00717160"/>
    <w:rsid w:val="0072139C"/>
    <w:rsid w:val="00721405"/>
    <w:rsid w:val="007215F5"/>
    <w:rsid w:val="00722BEB"/>
    <w:rsid w:val="007231D0"/>
    <w:rsid w:val="00723572"/>
    <w:rsid w:val="00725D80"/>
    <w:rsid w:val="00726826"/>
    <w:rsid w:val="00727D1E"/>
    <w:rsid w:val="0073093E"/>
    <w:rsid w:val="00731512"/>
    <w:rsid w:val="007341E4"/>
    <w:rsid w:val="0073499D"/>
    <w:rsid w:val="00734F29"/>
    <w:rsid w:val="00734FF2"/>
    <w:rsid w:val="00735349"/>
    <w:rsid w:val="00740220"/>
    <w:rsid w:val="0074165B"/>
    <w:rsid w:val="0074177C"/>
    <w:rsid w:val="00741C40"/>
    <w:rsid w:val="007424D7"/>
    <w:rsid w:val="00742658"/>
    <w:rsid w:val="007429CD"/>
    <w:rsid w:val="007444CD"/>
    <w:rsid w:val="00745052"/>
    <w:rsid w:val="00745883"/>
    <w:rsid w:val="0074653D"/>
    <w:rsid w:val="007467A6"/>
    <w:rsid w:val="00746C42"/>
    <w:rsid w:val="00747595"/>
    <w:rsid w:val="0074787D"/>
    <w:rsid w:val="00747941"/>
    <w:rsid w:val="0075025C"/>
    <w:rsid w:val="0075029B"/>
    <w:rsid w:val="00750D9B"/>
    <w:rsid w:val="00751515"/>
    <w:rsid w:val="00751BA0"/>
    <w:rsid w:val="00752343"/>
    <w:rsid w:val="00752506"/>
    <w:rsid w:val="0075322D"/>
    <w:rsid w:val="00753877"/>
    <w:rsid w:val="007538E8"/>
    <w:rsid w:val="0075470C"/>
    <w:rsid w:val="00755FC4"/>
    <w:rsid w:val="0075602A"/>
    <w:rsid w:val="00756551"/>
    <w:rsid w:val="00757CD9"/>
    <w:rsid w:val="00757F78"/>
    <w:rsid w:val="0076024D"/>
    <w:rsid w:val="007616D2"/>
    <w:rsid w:val="0076220A"/>
    <w:rsid w:val="007625B5"/>
    <w:rsid w:val="00762ADA"/>
    <w:rsid w:val="00763FE4"/>
    <w:rsid w:val="007644BC"/>
    <w:rsid w:val="00765521"/>
    <w:rsid w:val="007657D1"/>
    <w:rsid w:val="00765DD6"/>
    <w:rsid w:val="00766BFA"/>
    <w:rsid w:val="00766EC0"/>
    <w:rsid w:val="00770FD2"/>
    <w:rsid w:val="007731E4"/>
    <w:rsid w:val="00773916"/>
    <w:rsid w:val="00773975"/>
    <w:rsid w:val="00774B59"/>
    <w:rsid w:val="00776615"/>
    <w:rsid w:val="0077738C"/>
    <w:rsid w:val="00777A4D"/>
    <w:rsid w:val="0078027C"/>
    <w:rsid w:val="00782267"/>
    <w:rsid w:val="00782E55"/>
    <w:rsid w:val="0078327A"/>
    <w:rsid w:val="00783380"/>
    <w:rsid w:val="00783A27"/>
    <w:rsid w:val="007860F3"/>
    <w:rsid w:val="00786C54"/>
    <w:rsid w:val="007878BB"/>
    <w:rsid w:val="00787973"/>
    <w:rsid w:val="00787CF2"/>
    <w:rsid w:val="00790302"/>
    <w:rsid w:val="0079149E"/>
    <w:rsid w:val="00792E3E"/>
    <w:rsid w:val="00793370"/>
    <w:rsid w:val="007942F5"/>
    <w:rsid w:val="00794A04"/>
    <w:rsid w:val="00795B72"/>
    <w:rsid w:val="00796637"/>
    <w:rsid w:val="007A176F"/>
    <w:rsid w:val="007A371A"/>
    <w:rsid w:val="007A49DB"/>
    <w:rsid w:val="007A504E"/>
    <w:rsid w:val="007A5723"/>
    <w:rsid w:val="007A573B"/>
    <w:rsid w:val="007A62CC"/>
    <w:rsid w:val="007A7B2A"/>
    <w:rsid w:val="007B0239"/>
    <w:rsid w:val="007B0450"/>
    <w:rsid w:val="007B2583"/>
    <w:rsid w:val="007B43C1"/>
    <w:rsid w:val="007B510A"/>
    <w:rsid w:val="007B69D7"/>
    <w:rsid w:val="007B6FDE"/>
    <w:rsid w:val="007B70E4"/>
    <w:rsid w:val="007B7887"/>
    <w:rsid w:val="007B7AD1"/>
    <w:rsid w:val="007B7B8A"/>
    <w:rsid w:val="007C053F"/>
    <w:rsid w:val="007C2DD1"/>
    <w:rsid w:val="007C67A9"/>
    <w:rsid w:val="007C6A16"/>
    <w:rsid w:val="007C7225"/>
    <w:rsid w:val="007C77AD"/>
    <w:rsid w:val="007D033C"/>
    <w:rsid w:val="007D1169"/>
    <w:rsid w:val="007D298C"/>
    <w:rsid w:val="007D29B1"/>
    <w:rsid w:val="007D2D8B"/>
    <w:rsid w:val="007D312C"/>
    <w:rsid w:val="007D445E"/>
    <w:rsid w:val="007D55C8"/>
    <w:rsid w:val="007D56B4"/>
    <w:rsid w:val="007D66C0"/>
    <w:rsid w:val="007D6CA9"/>
    <w:rsid w:val="007D6DAB"/>
    <w:rsid w:val="007D705C"/>
    <w:rsid w:val="007E0AAA"/>
    <w:rsid w:val="007E1BAE"/>
    <w:rsid w:val="007E1D95"/>
    <w:rsid w:val="007E1DBA"/>
    <w:rsid w:val="007E2FDA"/>
    <w:rsid w:val="007E40C0"/>
    <w:rsid w:val="007E4CD3"/>
    <w:rsid w:val="007E524A"/>
    <w:rsid w:val="007E58FF"/>
    <w:rsid w:val="007E6304"/>
    <w:rsid w:val="007E63AA"/>
    <w:rsid w:val="007E6AD3"/>
    <w:rsid w:val="007E7C6D"/>
    <w:rsid w:val="007F0263"/>
    <w:rsid w:val="007F08F9"/>
    <w:rsid w:val="007F115B"/>
    <w:rsid w:val="007F1902"/>
    <w:rsid w:val="007F1E71"/>
    <w:rsid w:val="007F35D0"/>
    <w:rsid w:val="007F3725"/>
    <w:rsid w:val="007F51FE"/>
    <w:rsid w:val="007F770D"/>
    <w:rsid w:val="007F7963"/>
    <w:rsid w:val="00800C83"/>
    <w:rsid w:val="0080124A"/>
    <w:rsid w:val="00801A82"/>
    <w:rsid w:val="00801AB7"/>
    <w:rsid w:val="00802372"/>
    <w:rsid w:val="00802527"/>
    <w:rsid w:val="00803165"/>
    <w:rsid w:val="008035D7"/>
    <w:rsid w:val="00803ED9"/>
    <w:rsid w:val="0080512A"/>
    <w:rsid w:val="00806A4F"/>
    <w:rsid w:val="00812DEF"/>
    <w:rsid w:val="00812E63"/>
    <w:rsid w:val="0081376B"/>
    <w:rsid w:val="00814B84"/>
    <w:rsid w:val="008152E4"/>
    <w:rsid w:val="008157BC"/>
    <w:rsid w:val="0081738C"/>
    <w:rsid w:val="00817E61"/>
    <w:rsid w:val="00820ABD"/>
    <w:rsid w:val="00820D01"/>
    <w:rsid w:val="00822288"/>
    <w:rsid w:val="00822469"/>
    <w:rsid w:val="00822954"/>
    <w:rsid w:val="00824109"/>
    <w:rsid w:val="00824DBA"/>
    <w:rsid w:val="00825FFF"/>
    <w:rsid w:val="00826614"/>
    <w:rsid w:val="00826914"/>
    <w:rsid w:val="0083030B"/>
    <w:rsid w:val="00830E82"/>
    <w:rsid w:val="00831DF7"/>
    <w:rsid w:val="008322E4"/>
    <w:rsid w:val="00832D43"/>
    <w:rsid w:val="008335DC"/>
    <w:rsid w:val="00834291"/>
    <w:rsid w:val="00834E73"/>
    <w:rsid w:val="008357F0"/>
    <w:rsid w:val="008368F7"/>
    <w:rsid w:val="00836EBF"/>
    <w:rsid w:val="0083752E"/>
    <w:rsid w:val="008407A1"/>
    <w:rsid w:val="0084328A"/>
    <w:rsid w:val="00843413"/>
    <w:rsid w:val="00844332"/>
    <w:rsid w:val="00845185"/>
    <w:rsid w:val="0085047F"/>
    <w:rsid w:val="008507DA"/>
    <w:rsid w:val="00850A61"/>
    <w:rsid w:val="00851D11"/>
    <w:rsid w:val="008523D0"/>
    <w:rsid w:val="0085662F"/>
    <w:rsid w:val="00857518"/>
    <w:rsid w:val="00857FD3"/>
    <w:rsid w:val="00862084"/>
    <w:rsid w:val="00865928"/>
    <w:rsid w:val="008706B8"/>
    <w:rsid w:val="008708B9"/>
    <w:rsid w:val="00871339"/>
    <w:rsid w:val="008727D0"/>
    <w:rsid w:val="008729DF"/>
    <w:rsid w:val="00872A89"/>
    <w:rsid w:val="008731F3"/>
    <w:rsid w:val="008732CD"/>
    <w:rsid w:val="00875586"/>
    <w:rsid w:val="00876A79"/>
    <w:rsid w:val="00876BCA"/>
    <w:rsid w:val="00876F3A"/>
    <w:rsid w:val="0087754B"/>
    <w:rsid w:val="00880253"/>
    <w:rsid w:val="00880E07"/>
    <w:rsid w:val="00883030"/>
    <w:rsid w:val="008831E4"/>
    <w:rsid w:val="00883395"/>
    <w:rsid w:val="008835CD"/>
    <w:rsid w:val="00883622"/>
    <w:rsid w:val="00885535"/>
    <w:rsid w:val="00885CF3"/>
    <w:rsid w:val="00885F0B"/>
    <w:rsid w:val="008861E6"/>
    <w:rsid w:val="0088705C"/>
    <w:rsid w:val="00887290"/>
    <w:rsid w:val="0088776A"/>
    <w:rsid w:val="0088787A"/>
    <w:rsid w:val="008912A7"/>
    <w:rsid w:val="008919B3"/>
    <w:rsid w:val="00891C47"/>
    <w:rsid w:val="00892F26"/>
    <w:rsid w:val="00892F61"/>
    <w:rsid w:val="00893763"/>
    <w:rsid w:val="008939F5"/>
    <w:rsid w:val="00894782"/>
    <w:rsid w:val="00894FAC"/>
    <w:rsid w:val="0089602E"/>
    <w:rsid w:val="008A1BC7"/>
    <w:rsid w:val="008A35E4"/>
    <w:rsid w:val="008A49B2"/>
    <w:rsid w:val="008A544D"/>
    <w:rsid w:val="008A590E"/>
    <w:rsid w:val="008A6538"/>
    <w:rsid w:val="008A70F0"/>
    <w:rsid w:val="008B0E39"/>
    <w:rsid w:val="008B1E66"/>
    <w:rsid w:val="008B2D76"/>
    <w:rsid w:val="008B4915"/>
    <w:rsid w:val="008B49F6"/>
    <w:rsid w:val="008B4B9F"/>
    <w:rsid w:val="008B66C4"/>
    <w:rsid w:val="008C138B"/>
    <w:rsid w:val="008C326A"/>
    <w:rsid w:val="008C3503"/>
    <w:rsid w:val="008C3E9F"/>
    <w:rsid w:val="008C4163"/>
    <w:rsid w:val="008C47FD"/>
    <w:rsid w:val="008C5591"/>
    <w:rsid w:val="008C5814"/>
    <w:rsid w:val="008C5D4F"/>
    <w:rsid w:val="008C6F08"/>
    <w:rsid w:val="008C7106"/>
    <w:rsid w:val="008D0467"/>
    <w:rsid w:val="008D06B4"/>
    <w:rsid w:val="008D085A"/>
    <w:rsid w:val="008D086A"/>
    <w:rsid w:val="008D33B6"/>
    <w:rsid w:val="008D3786"/>
    <w:rsid w:val="008D3A7D"/>
    <w:rsid w:val="008D3F2E"/>
    <w:rsid w:val="008D404F"/>
    <w:rsid w:val="008D4062"/>
    <w:rsid w:val="008D4DD5"/>
    <w:rsid w:val="008D4EC6"/>
    <w:rsid w:val="008D6644"/>
    <w:rsid w:val="008D6B7A"/>
    <w:rsid w:val="008E02B2"/>
    <w:rsid w:val="008E074B"/>
    <w:rsid w:val="008E12CB"/>
    <w:rsid w:val="008E12CD"/>
    <w:rsid w:val="008E1645"/>
    <w:rsid w:val="008E210A"/>
    <w:rsid w:val="008E2C67"/>
    <w:rsid w:val="008E2ECF"/>
    <w:rsid w:val="008E2F5F"/>
    <w:rsid w:val="008E34E2"/>
    <w:rsid w:val="008E3603"/>
    <w:rsid w:val="008E3720"/>
    <w:rsid w:val="008E3BE6"/>
    <w:rsid w:val="008E3D2D"/>
    <w:rsid w:val="008E4222"/>
    <w:rsid w:val="008E4D26"/>
    <w:rsid w:val="008E5472"/>
    <w:rsid w:val="008E7126"/>
    <w:rsid w:val="008E72F8"/>
    <w:rsid w:val="008F0343"/>
    <w:rsid w:val="008F0624"/>
    <w:rsid w:val="008F0D8C"/>
    <w:rsid w:val="008F0E4C"/>
    <w:rsid w:val="008F0FA7"/>
    <w:rsid w:val="008F2258"/>
    <w:rsid w:val="008F2E1F"/>
    <w:rsid w:val="008F3639"/>
    <w:rsid w:val="008F5FDC"/>
    <w:rsid w:val="008F62B2"/>
    <w:rsid w:val="008F65D8"/>
    <w:rsid w:val="008F6F21"/>
    <w:rsid w:val="008F7002"/>
    <w:rsid w:val="008F715C"/>
    <w:rsid w:val="00900378"/>
    <w:rsid w:val="009005F0"/>
    <w:rsid w:val="00901E0F"/>
    <w:rsid w:val="009020D3"/>
    <w:rsid w:val="0090221C"/>
    <w:rsid w:val="00902967"/>
    <w:rsid w:val="00902F86"/>
    <w:rsid w:val="009031BC"/>
    <w:rsid w:val="0090322B"/>
    <w:rsid w:val="00904D25"/>
    <w:rsid w:val="00907C78"/>
    <w:rsid w:val="00907D95"/>
    <w:rsid w:val="00910577"/>
    <w:rsid w:val="009108CA"/>
    <w:rsid w:val="00910D23"/>
    <w:rsid w:val="00911539"/>
    <w:rsid w:val="0091236E"/>
    <w:rsid w:val="0091291F"/>
    <w:rsid w:val="00914035"/>
    <w:rsid w:val="00914431"/>
    <w:rsid w:val="00914DE7"/>
    <w:rsid w:val="00917DFC"/>
    <w:rsid w:val="0092021F"/>
    <w:rsid w:val="0092131A"/>
    <w:rsid w:val="00922121"/>
    <w:rsid w:val="00922916"/>
    <w:rsid w:val="00922F91"/>
    <w:rsid w:val="00922FE2"/>
    <w:rsid w:val="0092362E"/>
    <w:rsid w:val="00923BFB"/>
    <w:rsid w:val="00923FEC"/>
    <w:rsid w:val="009249B8"/>
    <w:rsid w:val="00924B98"/>
    <w:rsid w:val="00924D5F"/>
    <w:rsid w:val="00926D3F"/>
    <w:rsid w:val="0093191B"/>
    <w:rsid w:val="00931B47"/>
    <w:rsid w:val="00931D98"/>
    <w:rsid w:val="009322DB"/>
    <w:rsid w:val="00932B4C"/>
    <w:rsid w:val="00932F64"/>
    <w:rsid w:val="009348C3"/>
    <w:rsid w:val="0093495F"/>
    <w:rsid w:val="00935622"/>
    <w:rsid w:val="00936B8D"/>
    <w:rsid w:val="00936EC3"/>
    <w:rsid w:val="00937389"/>
    <w:rsid w:val="0094042F"/>
    <w:rsid w:val="009404DA"/>
    <w:rsid w:val="00941F19"/>
    <w:rsid w:val="009425DC"/>
    <w:rsid w:val="0094420F"/>
    <w:rsid w:val="009459F9"/>
    <w:rsid w:val="009468B1"/>
    <w:rsid w:val="00946A8A"/>
    <w:rsid w:val="009501A4"/>
    <w:rsid w:val="009517F0"/>
    <w:rsid w:val="00952F7E"/>
    <w:rsid w:val="0096167B"/>
    <w:rsid w:val="009620E8"/>
    <w:rsid w:val="00963DF9"/>
    <w:rsid w:val="00964D4A"/>
    <w:rsid w:val="00965994"/>
    <w:rsid w:val="009659D8"/>
    <w:rsid w:val="009704DA"/>
    <w:rsid w:val="00972793"/>
    <w:rsid w:val="00972F58"/>
    <w:rsid w:val="00973476"/>
    <w:rsid w:val="00975529"/>
    <w:rsid w:val="00975742"/>
    <w:rsid w:val="009759B3"/>
    <w:rsid w:val="009765CC"/>
    <w:rsid w:val="00980D22"/>
    <w:rsid w:val="009841C6"/>
    <w:rsid w:val="00984BF4"/>
    <w:rsid w:val="0098535A"/>
    <w:rsid w:val="009863C3"/>
    <w:rsid w:val="00990726"/>
    <w:rsid w:val="009908D8"/>
    <w:rsid w:val="009918A4"/>
    <w:rsid w:val="00991DE5"/>
    <w:rsid w:val="00994211"/>
    <w:rsid w:val="0099544C"/>
    <w:rsid w:val="00996437"/>
    <w:rsid w:val="00996601"/>
    <w:rsid w:val="009973CB"/>
    <w:rsid w:val="00997FFD"/>
    <w:rsid w:val="009A075C"/>
    <w:rsid w:val="009A1046"/>
    <w:rsid w:val="009A27AA"/>
    <w:rsid w:val="009A2CCE"/>
    <w:rsid w:val="009A34E7"/>
    <w:rsid w:val="009A5264"/>
    <w:rsid w:val="009A5A33"/>
    <w:rsid w:val="009A6E9F"/>
    <w:rsid w:val="009A7FA3"/>
    <w:rsid w:val="009B02CB"/>
    <w:rsid w:val="009B151F"/>
    <w:rsid w:val="009B1A07"/>
    <w:rsid w:val="009B28E6"/>
    <w:rsid w:val="009B3598"/>
    <w:rsid w:val="009B3B4F"/>
    <w:rsid w:val="009B3DC7"/>
    <w:rsid w:val="009B4B2A"/>
    <w:rsid w:val="009B510B"/>
    <w:rsid w:val="009B5241"/>
    <w:rsid w:val="009B628D"/>
    <w:rsid w:val="009B711B"/>
    <w:rsid w:val="009B7D4F"/>
    <w:rsid w:val="009B7DA1"/>
    <w:rsid w:val="009C1C85"/>
    <w:rsid w:val="009C27D5"/>
    <w:rsid w:val="009C30A4"/>
    <w:rsid w:val="009C30F8"/>
    <w:rsid w:val="009C3722"/>
    <w:rsid w:val="009C3766"/>
    <w:rsid w:val="009C51BE"/>
    <w:rsid w:val="009C6274"/>
    <w:rsid w:val="009D00DA"/>
    <w:rsid w:val="009D03C2"/>
    <w:rsid w:val="009D1BB7"/>
    <w:rsid w:val="009D37D4"/>
    <w:rsid w:val="009D3D2A"/>
    <w:rsid w:val="009D4B45"/>
    <w:rsid w:val="009D51C9"/>
    <w:rsid w:val="009D554D"/>
    <w:rsid w:val="009D6A08"/>
    <w:rsid w:val="009E011C"/>
    <w:rsid w:val="009E0260"/>
    <w:rsid w:val="009E04B7"/>
    <w:rsid w:val="009E1720"/>
    <w:rsid w:val="009E18F5"/>
    <w:rsid w:val="009E29BC"/>
    <w:rsid w:val="009E3679"/>
    <w:rsid w:val="009E3BB8"/>
    <w:rsid w:val="009E42B5"/>
    <w:rsid w:val="009E490F"/>
    <w:rsid w:val="009E573C"/>
    <w:rsid w:val="009E5DB1"/>
    <w:rsid w:val="009E6A35"/>
    <w:rsid w:val="009E6BDC"/>
    <w:rsid w:val="009E6FDF"/>
    <w:rsid w:val="009E7657"/>
    <w:rsid w:val="009F03BA"/>
    <w:rsid w:val="009F0ED5"/>
    <w:rsid w:val="009F120A"/>
    <w:rsid w:val="009F1371"/>
    <w:rsid w:val="009F1A1A"/>
    <w:rsid w:val="009F1F18"/>
    <w:rsid w:val="009F4241"/>
    <w:rsid w:val="009F482E"/>
    <w:rsid w:val="009F48C1"/>
    <w:rsid w:val="009F4932"/>
    <w:rsid w:val="009F4BD5"/>
    <w:rsid w:val="009F5357"/>
    <w:rsid w:val="009F5A41"/>
    <w:rsid w:val="009F602C"/>
    <w:rsid w:val="009F6FBD"/>
    <w:rsid w:val="009F7004"/>
    <w:rsid w:val="009F747C"/>
    <w:rsid w:val="009F75D3"/>
    <w:rsid w:val="009F7D08"/>
    <w:rsid w:val="00A004C7"/>
    <w:rsid w:val="00A0058B"/>
    <w:rsid w:val="00A012B7"/>
    <w:rsid w:val="00A01C56"/>
    <w:rsid w:val="00A0295E"/>
    <w:rsid w:val="00A02C06"/>
    <w:rsid w:val="00A05DC8"/>
    <w:rsid w:val="00A05F83"/>
    <w:rsid w:val="00A06BA5"/>
    <w:rsid w:val="00A073CC"/>
    <w:rsid w:val="00A07C61"/>
    <w:rsid w:val="00A12716"/>
    <w:rsid w:val="00A1361A"/>
    <w:rsid w:val="00A15AE0"/>
    <w:rsid w:val="00A17873"/>
    <w:rsid w:val="00A203E8"/>
    <w:rsid w:val="00A20679"/>
    <w:rsid w:val="00A21465"/>
    <w:rsid w:val="00A217B6"/>
    <w:rsid w:val="00A21886"/>
    <w:rsid w:val="00A2192B"/>
    <w:rsid w:val="00A23E1C"/>
    <w:rsid w:val="00A24968"/>
    <w:rsid w:val="00A251B4"/>
    <w:rsid w:val="00A261E5"/>
    <w:rsid w:val="00A26B21"/>
    <w:rsid w:val="00A26D4F"/>
    <w:rsid w:val="00A273B1"/>
    <w:rsid w:val="00A27BD4"/>
    <w:rsid w:val="00A3085A"/>
    <w:rsid w:val="00A34182"/>
    <w:rsid w:val="00A3588E"/>
    <w:rsid w:val="00A36262"/>
    <w:rsid w:val="00A37417"/>
    <w:rsid w:val="00A406E9"/>
    <w:rsid w:val="00A42247"/>
    <w:rsid w:val="00A43B13"/>
    <w:rsid w:val="00A43E49"/>
    <w:rsid w:val="00A46C49"/>
    <w:rsid w:val="00A5051F"/>
    <w:rsid w:val="00A50B58"/>
    <w:rsid w:val="00A511E1"/>
    <w:rsid w:val="00A53221"/>
    <w:rsid w:val="00A54283"/>
    <w:rsid w:val="00A54F48"/>
    <w:rsid w:val="00A558A8"/>
    <w:rsid w:val="00A55BB2"/>
    <w:rsid w:val="00A56D2C"/>
    <w:rsid w:val="00A57575"/>
    <w:rsid w:val="00A57C19"/>
    <w:rsid w:val="00A60A49"/>
    <w:rsid w:val="00A61011"/>
    <w:rsid w:val="00A618E5"/>
    <w:rsid w:val="00A61B57"/>
    <w:rsid w:val="00A62043"/>
    <w:rsid w:val="00A62980"/>
    <w:rsid w:val="00A62A48"/>
    <w:rsid w:val="00A6350C"/>
    <w:rsid w:val="00A63E25"/>
    <w:rsid w:val="00A642F3"/>
    <w:rsid w:val="00A6724F"/>
    <w:rsid w:val="00A71010"/>
    <w:rsid w:val="00A72355"/>
    <w:rsid w:val="00A733F8"/>
    <w:rsid w:val="00A7395D"/>
    <w:rsid w:val="00A755D4"/>
    <w:rsid w:val="00A75707"/>
    <w:rsid w:val="00A75821"/>
    <w:rsid w:val="00A76821"/>
    <w:rsid w:val="00A778F6"/>
    <w:rsid w:val="00A77BBA"/>
    <w:rsid w:val="00A811BD"/>
    <w:rsid w:val="00A81BAD"/>
    <w:rsid w:val="00A83C3D"/>
    <w:rsid w:val="00A90B12"/>
    <w:rsid w:val="00A91ADF"/>
    <w:rsid w:val="00A91FF4"/>
    <w:rsid w:val="00A92C0D"/>
    <w:rsid w:val="00A934D6"/>
    <w:rsid w:val="00A942AC"/>
    <w:rsid w:val="00A94B2E"/>
    <w:rsid w:val="00A94C5B"/>
    <w:rsid w:val="00A95200"/>
    <w:rsid w:val="00A9617F"/>
    <w:rsid w:val="00A965AA"/>
    <w:rsid w:val="00A968FB"/>
    <w:rsid w:val="00A97D41"/>
    <w:rsid w:val="00AA0469"/>
    <w:rsid w:val="00AA08E6"/>
    <w:rsid w:val="00AA13CA"/>
    <w:rsid w:val="00AA2F98"/>
    <w:rsid w:val="00AA3478"/>
    <w:rsid w:val="00AA4AEB"/>
    <w:rsid w:val="00AA4C2C"/>
    <w:rsid w:val="00AA582D"/>
    <w:rsid w:val="00AA5D04"/>
    <w:rsid w:val="00AA6FF1"/>
    <w:rsid w:val="00AA79C2"/>
    <w:rsid w:val="00AB00C5"/>
    <w:rsid w:val="00AB1B18"/>
    <w:rsid w:val="00AB1D03"/>
    <w:rsid w:val="00AB3230"/>
    <w:rsid w:val="00AB3850"/>
    <w:rsid w:val="00AB4F98"/>
    <w:rsid w:val="00AB50DF"/>
    <w:rsid w:val="00AB55CF"/>
    <w:rsid w:val="00AB6F8F"/>
    <w:rsid w:val="00AC072A"/>
    <w:rsid w:val="00AC1941"/>
    <w:rsid w:val="00AC44C5"/>
    <w:rsid w:val="00AC50C7"/>
    <w:rsid w:val="00AC514B"/>
    <w:rsid w:val="00AC6286"/>
    <w:rsid w:val="00AC6CDA"/>
    <w:rsid w:val="00AC747F"/>
    <w:rsid w:val="00AC74AD"/>
    <w:rsid w:val="00AC74AE"/>
    <w:rsid w:val="00AC74EE"/>
    <w:rsid w:val="00AD02CC"/>
    <w:rsid w:val="00AD02FB"/>
    <w:rsid w:val="00AD0BB8"/>
    <w:rsid w:val="00AD1257"/>
    <w:rsid w:val="00AD217B"/>
    <w:rsid w:val="00AD2DC3"/>
    <w:rsid w:val="00AD32AB"/>
    <w:rsid w:val="00AD48CC"/>
    <w:rsid w:val="00AD59A3"/>
    <w:rsid w:val="00AD5DEA"/>
    <w:rsid w:val="00AD75D3"/>
    <w:rsid w:val="00AE0704"/>
    <w:rsid w:val="00AE0B1A"/>
    <w:rsid w:val="00AE0B26"/>
    <w:rsid w:val="00AE267C"/>
    <w:rsid w:val="00AE3E08"/>
    <w:rsid w:val="00AE5496"/>
    <w:rsid w:val="00AE573A"/>
    <w:rsid w:val="00AE5EAC"/>
    <w:rsid w:val="00AE63AC"/>
    <w:rsid w:val="00AE652A"/>
    <w:rsid w:val="00AE7757"/>
    <w:rsid w:val="00AE7A52"/>
    <w:rsid w:val="00AE7A9B"/>
    <w:rsid w:val="00AF049A"/>
    <w:rsid w:val="00AF3B69"/>
    <w:rsid w:val="00AF434F"/>
    <w:rsid w:val="00AF44A4"/>
    <w:rsid w:val="00AF490D"/>
    <w:rsid w:val="00AF49CE"/>
    <w:rsid w:val="00AF4A87"/>
    <w:rsid w:val="00AF61F7"/>
    <w:rsid w:val="00AF6EF4"/>
    <w:rsid w:val="00AF759D"/>
    <w:rsid w:val="00B01690"/>
    <w:rsid w:val="00B02C8D"/>
    <w:rsid w:val="00B02E28"/>
    <w:rsid w:val="00B03A44"/>
    <w:rsid w:val="00B03F78"/>
    <w:rsid w:val="00B046F4"/>
    <w:rsid w:val="00B056BD"/>
    <w:rsid w:val="00B063C6"/>
    <w:rsid w:val="00B06C63"/>
    <w:rsid w:val="00B07234"/>
    <w:rsid w:val="00B07AF7"/>
    <w:rsid w:val="00B1103E"/>
    <w:rsid w:val="00B1243F"/>
    <w:rsid w:val="00B13203"/>
    <w:rsid w:val="00B138A8"/>
    <w:rsid w:val="00B143D2"/>
    <w:rsid w:val="00B151F4"/>
    <w:rsid w:val="00B1527D"/>
    <w:rsid w:val="00B166D1"/>
    <w:rsid w:val="00B2170A"/>
    <w:rsid w:val="00B22D67"/>
    <w:rsid w:val="00B24406"/>
    <w:rsid w:val="00B24927"/>
    <w:rsid w:val="00B25781"/>
    <w:rsid w:val="00B25D71"/>
    <w:rsid w:val="00B2640C"/>
    <w:rsid w:val="00B26936"/>
    <w:rsid w:val="00B26C69"/>
    <w:rsid w:val="00B30A9E"/>
    <w:rsid w:val="00B318F8"/>
    <w:rsid w:val="00B336E5"/>
    <w:rsid w:val="00B35C0C"/>
    <w:rsid w:val="00B37B8F"/>
    <w:rsid w:val="00B419AF"/>
    <w:rsid w:val="00B4321B"/>
    <w:rsid w:val="00B43D9F"/>
    <w:rsid w:val="00B4490F"/>
    <w:rsid w:val="00B457CE"/>
    <w:rsid w:val="00B45FD6"/>
    <w:rsid w:val="00B46472"/>
    <w:rsid w:val="00B46DD6"/>
    <w:rsid w:val="00B50105"/>
    <w:rsid w:val="00B50267"/>
    <w:rsid w:val="00B5078C"/>
    <w:rsid w:val="00B518C9"/>
    <w:rsid w:val="00B527E2"/>
    <w:rsid w:val="00B52AE0"/>
    <w:rsid w:val="00B53157"/>
    <w:rsid w:val="00B53E24"/>
    <w:rsid w:val="00B545C5"/>
    <w:rsid w:val="00B55071"/>
    <w:rsid w:val="00B5666B"/>
    <w:rsid w:val="00B57456"/>
    <w:rsid w:val="00B57A68"/>
    <w:rsid w:val="00B57C22"/>
    <w:rsid w:val="00B608A7"/>
    <w:rsid w:val="00B60A42"/>
    <w:rsid w:val="00B60ACD"/>
    <w:rsid w:val="00B60C73"/>
    <w:rsid w:val="00B61704"/>
    <w:rsid w:val="00B61911"/>
    <w:rsid w:val="00B622B0"/>
    <w:rsid w:val="00B64836"/>
    <w:rsid w:val="00B64857"/>
    <w:rsid w:val="00B64A73"/>
    <w:rsid w:val="00B65094"/>
    <w:rsid w:val="00B652AA"/>
    <w:rsid w:val="00B659A7"/>
    <w:rsid w:val="00B659BD"/>
    <w:rsid w:val="00B65CE3"/>
    <w:rsid w:val="00B666FE"/>
    <w:rsid w:val="00B67C0C"/>
    <w:rsid w:val="00B67D33"/>
    <w:rsid w:val="00B73603"/>
    <w:rsid w:val="00B73EB5"/>
    <w:rsid w:val="00B7496F"/>
    <w:rsid w:val="00B74F4C"/>
    <w:rsid w:val="00B7553A"/>
    <w:rsid w:val="00B75682"/>
    <w:rsid w:val="00B75A5A"/>
    <w:rsid w:val="00B75F47"/>
    <w:rsid w:val="00B76EA9"/>
    <w:rsid w:val="00B808F4"/>
    <w:rsid w:val="00B80C1F"/>
    <w:rsid w:val="00B815C9"/>
    <w:rsid w:val="00B824B1"/>
    <w:rsid w:val="00B83D04"/>
    <w:rsid w:val="00B87118"/>
    <w:rsid w:val="00B90083"/>
    <w:rsid w:val="00B900B5"/>
    <w:rsid w:val="00B90CA6"/>
    <w:rsid w:val="00B90D47"/>
    <w:rsid w:val="00B917BE"/>
    <w:rsid w:val="00B92C0B"/>
    <w:rsid w:val="00B92DE3"/>
    <w:rsid w:val="00B93EA0"/>
    <w:rsid w:val="00B94080"/>
    <w:rsid w:val="00B94F87"/>
    <w:rsid w:val="00B95263"/>
    <w:rsid w:val="00B967AF"/>
    <w:rsid w:val="00B97198"/>
    <w:rsid w:val="00B97CF9"/>
    <w:rsid w:val="00BA2437"/>
    <w:rsid w:val="00BA2633"/>
    <w:rsid w:val="00BA2A00"/>
    <w:rsid w:val="00BA2A5B"/>
    <w:rsid w:val="00BA3B89"/>
    <w:rsid w:val="00BA4752"/>
    <w:rsid w:val="00BA4A00"/>
    <w:rsid w:val="00BA4DB0"/>
    <w:rsid w:val="00BA63F1"/>
    <w:rsid w:val="00BA7BBA"/>
    <w:rsid w:val="00BA7DBD"/>
    <w:rsid w:val="00BB0D2C"/>
    <w:rsid w:val="00BB11A7"/>
    <w:rsid w:val="00BB1297"/>
    <w:rsid w:val="00BB211A"/>
    <w:rsid w:val="00BB247F"/>
    <w:rsid w:val="00BB3202"/>
    <w:rsid w:val="00BB345C"/>
    <w:rsid w:val="00BB380A"/>
    <w:rsid w:val="00BB3EA1"/>
    <w:rsid w:val="00BB4DC0"/>
    <w:rsid w:val="00BB4F3D"/>
    <w:rsid w:val="00BB56DD"/>
    <w:rsid w:val="00BB59E8"/>
    <w:rsid w:val="00BB5E1D"/>
    <w:rsid w:val="00BB6296"/>
    <w:rsid w:val="00BB6FBB"/>
    <w:rsid w:val="00BB765A"/>
    <w:rsid w:val="00BC018D"/>
    <w:rsid w:val="00BC0835"/>
    <w:rsid w:val="00BC1936"/>
    <w:rsid w:val="00BC1AA2"/>
    <w:rsid w:val="00BC234C"/>
    <w:rsid w:val="00BC2362"/>
    <w:rsid w:val="00BC30F6"/>
    <w:rsid w:val="00BC44A4"/>
    <w:rsid w:val="00BC4919"/>
    <w:rsid w:val="00BC4B17"/>
    <w:rsid w:val="00BC5710"/>
    <w:rsid w:val="00BC58AA"/>
    <w:rsid w:val="00BC5EA2"/>
    <w:rsid w:val="00BC61D3"/>
    <w:rsid w:val="00BC683A"/>
    <w:rsid w:val="00BC7D8D"/>
    <w:rsid w:val="00BD0495"/>
    <w:rsid w:val="00BD05DA"/>
    <w:rsid w:val="00BD0C40"/>
    <w:rsid w:val="00BD1611"/>
    <w:rsid w:val="00BD298E"/>
    <w:rsid w:val="00BD2C46"/>
    <w:rsid w:val="00BD3FE0"/>
    <w:rsid w:val="00BD405A"/>
    <w:rsid w:val="00BD4969"/>
    <w:rsid w:val="00BD4E63"/>
    <w:rsid w:val="00BD66E7"/>
    <w:rsid w:val="00BD787C"/>
    <w:rsid w:val="00BD7A9A"/>
    <w:rsid w:val="00BD7CEC"/>
    <w:rsid w:val="00BD7D7A"/>
    <w:rsid w:val="00BD7DC5"/>
    <w:rsid w:val="00BE0289"/>
    <w:rsid w:val="00BE03F5"/>
    <w:rsid w:val="00BE2005"/>
    <w:rsid w:val="00BE2E1D"/>
    <w:rsid w:val="00BE2F1F"/>
    <w:rsid w:val="00BE3FDB"/>
    <w:rsid w:val="00BE43A8"/>
    <w:rsid w:val="00BE48C6"/>
    <w:rsid w:val="00BE5A54"/>
    <w:rsid w:val="00BE62C8"/>
    <w:rsid w:val="00BE7CC8"/>
    <w:rsid w:val="00BE7D1C"/>
    <w:rsid w:val="00BF08B1"/>
    <w:rsid w:val="00BF18C9"/>
    <w:rsid w:val="00BF421E"/>
    <w:rsid w:val="00BF569E"/>
    <w:rsid w:val="00BF589E"/>
    <w:rsid w:val="00BF66E4"/>
    <w:rsid w:val="00BF70AA"/>
    <w:rsid w:val="00BF74A9"/>
    <w:rsid w:val="00C005A7"/>
    <w:rsid w:val="00C00BC2"/>
    <w:rsid w:val="00C01584"/>
    <w:rsid w:val="00C01755"/>
    <w:rsid w:val="00C01B06"/>
    <w:rsid w:val="00C0216F"/>
    <w:rsid w:val="00C030EE"/>
    <w:rsid w:val="00C04410"/>
    <w:rsid w:val="00C05C5B"/>
    <w:rsid w:val="00C0642F"/>
    <w:rsid w:val="00C064A4"/>
    <w:rsid w:val="00C06C9F"/>
    <w:rsid w:val="00C11218"/>
    <w:rsid w:val="00C1127A"/>
    <w:rsid w:val="00C11F8B"/>
    <w:rsid w:val="00C12E9D"/>
    <w:rsid w:val="00C12F07"/>
    <w:rsid w:val="00C135CE"/>
    <w:rsid w:val="00C14169"/>
    <w:rsid w:val="00C149E3"/>
    <w:rsid w:val="00C16E10"/>
    <w:rsid w:val="00C16E31"/>
    <w:rsid w:val="00C21B8B"/>
    <w:rsid w:val="00C21C0B"/>
    <w:rsid w:val="00C226E6"/>
    <w:rsid w:val="00C22954"/>
    <w:rsid w:val="00C22C30"/>
    <w:rsid w:val="00C22C3B"/>
    <w:rsid w:val="00C230B2"/>
    <w:rsid w:val="00C247B9"/>
    <w:rsid w:val="00C24909"/>
    <w:rsid w:val="00C26146"/>
    <w:rsid w:val="00C262F4"/>
    <w:rsid w:val="00C26A26"/>
    <w:rsid w:val="00C274D1"/>
    <w:rsid w:val="00C30563"/>
    <w:rsid w:val="00C305A4"/>
    <w:rsid w:val="00C30682"/>
    <w:rsid w:val="00C30732"/>
    <w:rsid w:val="00C30E21"/>
    <w:rsid w:val="00C311A0"/>
    <w:rsid w:val="00C31299"/>
    <w:rsid w:val="00C32DB6"/>
    <w:rsid w:val="00C33184"/>
    <w:rsid w:val="00C33452"/>
    <w:rsid w:val="00C34E85"/>
    <w:rsid w:val="00C354A0"/>
    <w:rsid w:val="00C35C9D"/>
    <w:rsid w:val="00C35D4F"/>
    <w:rsid w:val="00C3626F"/>
    <w:rsid w:val="00C36438"/>
    <w:rsid w:val="00C36AE2"/>
    <w:rsid w:val="00C370FF"/>
    <w:rsid w:val="00C374C5"/>
    <w:rsid w:val="00C402DB"/>
    <w:rsid w:val="00C41998"/>
    <w:rsid w:val="00C43D93"/>
    <w:rsid w:val="00C44AD0"/>
    <w:rsid w:val="00C4512E"/>
    <w:rsid w:val="00C45486"/>
    <w:rsid w:val="00C45C79"/>
    <w:rsid w:val="00C45F1B"/>
    <w:rsid w:val="00C46124"/>
    <w:rsid w:val="00C4747E"/>
    <w:rsid w:val="00C47E28"/>
    <w:rsid w:val="00C502A5"/>
    <w:rsid w:val="00C50503"/>
    <w:rsid w:val="00C51A5E"/>
    <w:rsid w:val="00C523E3"/>
    <w:rsid w:val="00C537CF"/>
    <w:rsid w:val="00C545D7"/>
    <w:rsid w:val="00C551FC"/>
    <w:rsid w:val="00C55B87"/>
    <w:rsid w:val="00C5609A"/>
    <w:rsid w:val="00C5656B"/>
    <w:rsid w:val="00C60875"/>
    <w:rsid w:val="00C60DDF"/>
    <w:rsid w:val="00C60FC2"/>
    <w:rsid w:val="00C61384"/>
    <w:rsid w:val="00C62D9B"/>
    <w:rsid w:val="00C631F5"/>
    <w:rsid w:val="00C64039"/>
    <w:rsid w:val="00C64741"/>
    <w:rsid w:val="00C648D2"/>
    <w:rsid w:val="00C64E32"/>
    <w:rsid w:val="00C65BAA"/>
    <w:rsid w:val="00C67ABE"/>
    <w:rsid w:val="00C67BBB"/>
    <w:rsid w:val="00C72E3A"/>
    <w:rsid w:val="00C7400E"/>
    <w:rsid w:val="00C74143"/>
    <w:rsid w:val="00C74357"/>
    <w:rsid w:val="00C74462"/>
    <w:rsid w:val="00C751DE"/>
    <w:rsid w:val="00C75274"/>
    <w:rsid w:val="00C75898"/>
    <w:rsid w:val="00C80B77"/>
    <w:rsid w:val="00C84B3B"/>
    <w:rsid w:val="00C8514F"/>
    <w:rsid w:val="00C85280"/>
    <w:rsid w:val="00C85FBE"/>
    <w:rsid w:val="00C877D1"/>
    <w:rsid w:val="00C92785"/>
    <w:rsid w:val="00C93136"/>
    <w:rsid w:val="00C93A72"/>
    <w:rsid w:val="00C93C8E"/>
    <w:rsid w:val="00C94437"/>
    <w:rsid w:val="00C96730"/>
    <w:rsid w:val="00C96C4B"/>
    <w:rsid w:val="00C97001"/>
    <w:rsid w:val="00CA01C2"/>
    <w:rsid w:val="00CA10AF"/>
    <w:rsid w:val="00CA118F"/>
    <w:rsid w:val="00CA130F"/>
    <w:rsid w:val="00CA35E4"/>
    <w:rsid w:val="00CA3DBE"/>
    <w:rsid w:val="00CA4F01"/>
    <w:rsid w:val="00CA50C1"/>
    <w:rsid w:val="00CA56BB"/>
    <w:rsid w:val="00CA5820"/>
    <w:rsid w:val="00CA5853"/>
    <w:rsid w:val="00CA60BC"/>
    <w:rsid w:val="00CA6646"/>
    <w:rsid w:val="00CA669B"/>
    <w:rsid w:val="00CA7911"/>
    <w:rsid w:val="00CB33D8"/>
    <w:rsid w:val="00CB34D5"/>
    <w:rsid w:val="00CB39A2"/>
    <w:rsid w:val="00CB4CAA"/>
    <w:rsid w:val="00CB4E3D"/>
    <w:rsid w:val="00CB5840"/>
    <w:rsid w:val="00CB6206"/>
    <w:rsid w:val="00CB7C7D"/>
    <w:rsid w:val="00CC26B6"/>
    <w:rsid w:val="00CC465B"/>
    <w:rsid w:val="00CC5765"/>
    <w:rsid w:val="00CC592A"/>
    <w:rsid w:val="00CC610A"/>
    <w:rsid w:val="00CC6600"/>
    <w:rsid w:val="00CD05EE"/>
    <w:rsid w:val="00CD0F04"/>
    <w:rsid w:val="00CD19A8"/>
    <w:rsid w:val="00CD23C1"/>
    <w:rsid w:val="00CD2FFE"/>
    <w:rsid w:val="00CD3D69"/>
    <w:rsid w:val="00CD4AEE"/>
    <w:rsid w:val="00CD5A91"/>
    <w:rsid w:val="00CD68B8"/>
    <w:rsid w:val="00CD69B2"/>
    <w:rsid w:val="00CD6AF9"/>
    <w:rsid w:val="00CD6F7E"/>
    <w:rsid w:val="00CD70B4"/>
    <w:rsid w:val="00CD7297"/>
    <w:rsid w:val="00CE04C2"/>
    <w:rsid w:val="00CE115E"/>
    <w:rsid w:val="00CE36C8"/>
    <w:rsid w:val="00CE3817"/>
    <w:rsid w:val="00CE40B7"/>
    <w:rsid w:val="00CE4EC2"/>
    <w:rsid w:val="00CE5D89"/>
    <w:rsid w:val="00CE6010"/>
    <w:rsid w:val="00CE78C9"/>
    <w:rsid w:val="00CF0018"/>
    <w:rsid w:val="00CF165A"/>
    <w:rsid w:val="00CF178C"/>
    <w:rsid w:val="00CF4818"/>
    <w:rsid w:val="00CF51EA"/>
    <w:rsid w:val="00CF5DD7"/>
    <w:rsid w:val="00CF714B"/>
    <w:rsid w:val="00CF7889"/>
    <w:rsid w:val="00CF7EE4"/>
    <w:rsid w:val="00D005A4"/>
    <w:rsid w:val="00D007AE"/>
    <w:rsid w:val="00D007C2"/>
    <w:rsid w:val="00D010DC"/>
    <w:rsid w:val="00D017D4"/>
    <w:rsid w:val="00D02B58"/>
    <w:rsid w:val="00D045B2"/>
    <w:rsid w:val="00D049CD"/>
    <w:rsid w:val="00D051E0"/>
    <w:rsid w:val="00D061A8"/>
    <w:rsid w:val="00D067A2"/>
    <w:rsid w:val="00D0778F"/>
    <w:rsid w:val="00D10663"/>
    <w:rsid w:val="00D10679"/>
    <w:rsid w:val="00D10712"/>
    <w:rsid w:val="00D10739"/>
    <w:rsid w:val="00D108B1"/>
    <w:rsid w:val="00D11129"/>
    <w:rsid w:val="00D14A66"/>
    <w:rsid w:val="00D1577C"/>
    <w:rsid w:val="00D179B0"/>
    <w:rsid w:val="00D2053C"/>
    <w:rsid w:val="00D20564"/>
    <w:rsid w:val="00D20D2A"/>
    <w:rsid w:val="00D21DB4"/>
    <w:rsid w:val="00D22529"/>
    <w:rsid w:val="00D24957"/>
    <w:rsid w:val="00D26169"/>
    <w:rsid w:val="00D26AB6"/>
    <w:rsid w:val="00D26B41"/>
    <w:rsid w:val="00D2786D"/>
    <w:rsid w:val="00D303EA"/>
    <w:rsid w:val="00D31223"/>
    <w:rsid w:val="00D317DD"/>
    <w:rsid w:val="00D32258"/>
    <w:rsid w:val="00D34B78"/>
    <w:rsid w:val="00D3668A"/>
    <w:rsid w:val="00D40459"/>
    <w:rsid w:val="00D4117B"/>
    <w:rsid w:val="00D41AAD"/>
    <w:rsid w:val="00D41F5F"/>
    <w:rsid w:val="00D42244"/>
    <w:rsid w:val="00D42EA1"/>
    <w:rsid w:val="00D439B7"/>
    <w:rsid w:val="00D43C2E"/>
    <w:rsid w:val="00D4424A"/>
    <w:rsid w:val="00D44FD7"/>
    <w:rsid w:val="00D45863"/>
    <w:rsid w:val="00D45B73"/>
    <w:rsid w:val="00D50672"/>
    <w:rsid w:val="00D50B18"/>
    <w:rsid w:val="00D515E8"/>
    <w:rsid w:val="00D51AD9"/>
    <w:rsid w:val="00D535EE"/>
    <w:rsid w:val="00D53A76"/>
    <w:rsid w:val="00D54116"/>
    <w:rsid w:val="00D54D3A"/>
    <w:rsid w:val="00D60316"/>
    <w:rsid w:val="00D60656"/>
    <w:rsid w:val="00D61889"/>
    <w:rsid w:val="00D626DB"/>
    <w:rsid w:val="00D628DA"/>
    <w:rsid w:val="00D63848"/>
    <w:rsid w:val="00D644CB"/>
    <w:rsid w:val="00D64F7A"/>
    <w:rsid w:val="00D6566E"/>
    <w:rsid w:val="00D66B15"/>
    <w:rsid w:val="00D71371"/>
    <w:rsid w:val="00D7138A"/>
    <w:rsid w:val="00D73C74"/>
    <w:rsid w:val="00D74829"/>
    <w:rsid w:val="00D753EE"/>
    <w:rsid w:val="00D75F74"/>
    <w:rsid w:val="00D762C6"/>
    <w:rsid w:val="00D77D46"/>
    <w:rsid w:val="00D811F4"/>
    <w:rsid w:val="00D81547"/>
    <w:rsid w:val="00D81C6A"/>
    <w:rsid w:val="00D8219F"/>
    <w:rsid w:val="00D83B68"/>
    <w:rsid w:val="00D84162"/>
    <w:rsid w:val="00D854FC"/>
    <w:rsid w:val="00D86A97"/>
    <w:rsid w:val="00D87CA1"/>
    <w:rsid w:val="00D91C0B"/>
    <w:rsid w:val="00D91DF6"/>
    <w:rsid w:val="00D9292F"/>
    <w:rsid w:val="00D92C3C"/>
    <w:rsid w:val="00D92E96"/>
    <w:rsid w:val="00D938AB"/>
    <w:rsid w:val="00D977B9"/>
    <w:rsid w:val="00D97E9A"/>
    <w:rsid w:val="00DA07D3"/>
    <w:rsid w:val="00DA0B4A"/>
    <w:rsid w:val="00DA0C41"/>
    <w:rsid w:val="00DA1482"/>
    <w:rsid w:val="00DA18C0"/>
    <w:rsid w:val="00DA4BCE"/>
    <w:rsid w:val="00DA52BC"/>
    <w:rsid w:val="00DA56E4"/>
    <w:rsid w:val="00DA5737"/>
    <w:rsid w:val="00DA5A7D"/>
    <w:rsid w:val="00DA63C8"/>
    <w:rsid w:val="00DA6D16"/>
    <w:rsid w:val="00DA6DAC"/>
    <w:rsid w:val="00DB0422"/>
    <w:rsid w:val="00DB0E9F"/>
    <w:rsid w:val="00DB241A"/>
    <w:rsid w:val="00DB34BE"/>
    <w:rsid w:val="00DB50CA"/>
    <w:rsid w:val="00DB53A9"/>
    <w:rsid w:val="00DB5498"/>
    <w:rsid w:val="00DB6CD2"/>
    <w:rsid w:val="00DB7D0F"/>
    <w:rsid w:val="00DC222B"/>
    <w:rsid w:val="00DC4D1F"/>
    <w:rsid w:val="00DC6780"/>
    <w:rsid w:val="00DC6935"/>
    <w:rsid w:val="00DC6CFA"/>
    <w:rsid w:val="00DD0FED"/>
    <w:rsid w:val="00DD1FEA"/>
    <w:rsid w:val="00DD23F7"/>
    <w:rsid w:val="00DD2B95"/>
    <w:rsid w:val="00DD31F9"/>
    <w:rsid w:val="00DD52FD"/>
    <w:rsid w:val="00DD5DC5"/>
    <w:rsid w:val="00DD666A"/>
    <w:rsid w:val="00DD7AFC"/>
    <w:rsid w:val="00DE0796"/>
    <w:rsid w:val="00DE1124"/>
    <w:rsid w:val="00DE2723"/>
    <w:rsid w:val="00DE42EB"/>
    <w:rsid w:val="00DE58C4"/>
    <w:rsid w:val="00DE605A"/>
    <w:rsid w:val="00DE625E"/>
    <w:rsid w:val="00DE6A3E"/>
    <w:rsid w:val="00DE6E4A"/>
    <w:rsid w:val="00DF0954"/>
    <w:rsid w:val="00DF2FB3"/>
    <w:rsid w:val="00DF3313"/>
    <w:rsid w:val="00DF3CBB"/>
    <w:rsid w:val="00DF3DF0"/>
    <w:rsid w:val="00DF3F26"/>
    <w:rsid w:val="00DF3F7F"/>
    <w:rsid w:val="00DF4146"/>
    <w:rsid w:val="00DF4803"/>
    <w:rsid w:val="00DF592F"/>
    <w:rsid w:val="00DF6B4E"/>
    <w:rsid w:val="00E031E9"/>
    <w:rsid w:val="00E05296"/>
    <w:rsid w:val="00E05333"/>
    <w:rsid w:val="00E06D32"/>
    <w:rsid w:val="00E079CD"/>
    <w:rsid w:val="00E07E74"/>
    <w:rsid w:val="00E07FC2"/>
    <w:rsid w:val="00E12489"/>
    <w:rsid w:val="00E12C27"/>
    <w:rsid w:val="00E135AF"/>
    <w:rsid w:val="00E13AB7"/>
    <w:rsid w:val="00E14637"/>
    <w:rsid w:val="00E15685"/>
    <w:rsid w:val="00E16CE1"/>
    <w:rsid w:val="00E16D52"/>
    <w:rsid w:val="00E16FB1"/>
    <w:rsid w:val="00E17410"/>
    <w:rsid w:val="00E20AB3"/>
    <w:rsid w:val="00E20C9D"/>
    <w:rsid w:val="00E20FCA"/>
    <w:rsid w:val="00E21902"/>
    <w:rsid w:val="00E21B41"/>
    <w:rsid w:val="00E21BB5"/>
    <w:rsid w:val="00E2281D"/>
    <w:rsid w:val="00E26B97"/>
    <w:rsid w:val="00E271AC"/>
    <w:rsid w:val="00E272E7"/>
    <w:rsid w:val="00E30A81"/>
    <w:rsid w:val="00E340CD"/>
    <w:rsid w:val="00E35BAC"/>
    <w:rsid w:val="00E36EAA"/>
    <w:rsid w:val="00E42D5D"/>
    <w:rsid w:val="00E43EF4"/>
    <w:rsid w:val="00E44E48"/>
    <w:rsid w:val="00E453FC"/>
    <w:rsid w:val="00E45DFF"/>
    <w:rsid w:val="00E46850"/>
    <w:rsid w:val="00E47C82"/>
    <w:rsid w:val="00E5018A"/>
    <w:rsid w:val="00E50A00"/>
    <w:rsid w:val="00E52140"/>
    <w:rsid w:val="00E522B8"/>
    <w:rsid w:val="00E522F1"/>
    <w:rsid w:val="00E528B7"/>
    <w:rsid w:val="00E53B7C"/>
    <w:rsid w:val="00E5561C"/>
    <w:rsid w:val="00E56160"/>
    <w:rsid w:val="00E567D2"/>
    <w:rsid w:val="00E57394"/>
    <w:rsid w:val="00E57576"/>
    <w:rsid w:val="00E607E8"/>
    <w:rsid w:val="00E62A60"/>
    <w:rsid w:val="00E62C04"/>
    <w:rsid w:val="00E62F82"/>
    <w:rsid w:val="00E63347"/>
    <w:rsid w:val="00E639C9"/>
    <w:rsid w:val="00E63C95"/>
    <w:rsid w:val="00E652CE"/>
    <w:rsid w:val="00E6539B"/>
    <w:rsid w:val="00E65800"/>
    <w:rsid w:val="00E660F0"/>
    <w:rsid w:val="00E663B5"/>
    <w:rsid w:val="00E6674B"/>
    <w:rsid w:val="00E6690C"/>
    <w:rsid w:val="00E6704F"/>
    <w:rsid w:val="00E67F8A"/>
    <w:rsid w:val="00E70D12"/>
    <w:rsid w:val="00E71524"/>
    <w:rsid w:val="00E7293E"/>
    <w:rsid w:val="00E72C3A"/>
    <w:rsid w:val="00E72DF4"/>
    <w:rsid w:val="00E73B31"/>
    <w:rsid w:val="00E76CEE"/>
    <w:rsid w:val="00E77928"/>
    <w:rsid w:val="00E80473"/>
    <w:rsid w:val="00E82524"/>
    <w:rsid w:val="00E83916"/>
    <w:rsid w:val="00E83FBA"/>
    <w:rsid w:val="00E843BB"/>
    <w:rsid w:val="00E849A6"/>
    <w:rsid w:val="00E84FFC"/>
    <w:rsid w:val="00E85E12"/>
    <w:rsid w:val="00E86F24"/>
    <w:rsid w:val="00E91180"/>
    <w:rsid w:val="00E918BB"/>
    <w:rsid w:val="00E91CD7"/>
    <w:rsid w:val="00E9216D"/>
    <w:rsid w:val="00E92C3D"/>
    <w:rsid w:val="00E92DDC"/>
    <w:rsid w:val="00E931C4"/>
    <w:rsid w:val="00E93B99"/>
    <w:rsid w:val="00E93FA5"/>
    <w:rsid w:val="00E95704"/>
    <w:rsid w:val="00E95DC0"/>
    <w:rsid w:val="00E9645E"/>
    <w:rsid w:val="00E9720B"/>
    <w:rsid w:val="00E973E5"/>
    <w:rsid w:val="00E97A79"/>
    <w:rsid w:val="00E97E18"/>
    <w:rsid w:val="00E97F2B"/>
    <w:rsid w:val="00EA065E"/>
    <w:rsid w:val="00EA12DE"/>
    <w:rsid w:val="00EA143B"/>
    <w:rsid w:val="00EA1EEA"/>
    <w:rsid w:val="00EA2370"/>
    <w:rsid w:val="00EA2DCF"/>
    <w:rsid w:val="00EA3E1D"/>
    <w:rsid w:val="00EA4129"/>
    <w:rsid w:val="00EA430E"/>
    <w:rsid w:val="00EA4C16"/>
    <w:rsid w:val="00EA5561"/>
    <w:rsid w:val="00EA577E"/>
    <w:rsid w:val="00EA6B4F"/>
    <w:rsid w:val="00EA70D8"/>
    <w:rsid w:val="00EA7A53"/>
    <w:rsid w:val="00EA7D16"/>
    <w:rsid w:val="00EB0927"/>
    <w:rsid w:val="00EB0D3D"/>
    <w:rsid w:val="00EB2709"/>
    <w:rsid w:val="00EB4380"/>
    <w:rsid w:val="00EB4AD5"/>
    <w:rsid w:val="00EB4EEC"/>
    <w:rsid w:val="00EB52CD"/>
    <w:rsid w:val="00EB6659"/>
    <w:rsid w:val="00EB67CA"/>
    <w:rsid w:val="00EB7515"/>
    <w:rsid w:val="00EB7590"/>
    <w:rsid w:val="00EC0DD8"/>
    <w:rsid w:val="00EC1016"/>
    <w:rsid w:val="00EC1AB2"/>
    <w:rsid w:val="00EC23BE"/>
    <w:rsid w:val="00EC380C"/>
    <w:rsid w:val="00EC50E5"/>
    <w:rsid w:val="00EC6E4B"/>
    <w:rsid w:val="00EC73CB"/>
    <w:rsid w:val="00EC73FB"/>
    <w:rsid w:val="00EC786D"/>
    <w:rsid w:val="00EC78BA"/>
    <w:rsid w:val="00EC78D0"/>
    <w:rsid w:val="00ED12F0"/>
    <w:rsid w:val="00ED25FA"/>
    <w:rsid w:val="00ED26A0"/>
    <w:rsid w:val="00ED2EC5"/>
    <w:rsid w:val="00ED418B"/>
    <w:rsid w:val="00ED49AD"/>
    <w:rsid w:val="00ED50F0"/>
    <w:rsid w:val="00ED5168"/>
    <w:rsid w:val="00ED6692"/>
    <w:rsid w:val="00ED6852"/>
    <w:rsid w:val="00ED71DA"/>
    <w:rsid w:val="00ED74CE"/>
    <w:rsid w:val="00EE0280"/>
    <w:rsid w:val="00EE1610"/>
    <w:rsid w:val="00EE1A98"/>
    <w:rsid w:val="00EE2A14"/>
    <w:rsid w:val="00EE2E4C"/>
    <w:rsid w:val="00EE3F22"/>
    <w:rsid w:val="00EE4C74"/>
    <w:rsid w:val="00EE4F13"/>
    <w:rsid w:val="00EE639F"/>
    <w:rsid w:val="00EE7A98"/>
    <w:rsid w:val="00EE7C37"/>
    <w:rsid w:val="00EE7D24"/>
    <w:rsid w:val="00EF0F0D"/>
    <w:rsid w:val="00EF10DB"/>
    <w:rsid w:val="00EF1D99"/>
    <w:rsid w:val="00EF21C4"/>
    <w:rsid w:val="00EF2A40"/>
    <w:rsid w:val="00EF2C03"/>
    <w:rsid w:val="00EF2D7E"/>
    <w:rsid w:val="00EF3D80"/>
    <w:rsid w:val="00EF4606"/>
    <w:rsid w:val="00EF66FC"/>
    <w:rsid w:val="00EF6F53"/>
    <w:rsid w:val="00EF709E"/>
    <w:rsid w:val="00F022CB"/>
    <w:rsid w:val="00F02653"/>
    <w:rsid w:val="00F03AE9"/>
    <w:rsid w:val="00F0408A"/>
    <w:rsid w:val="00F049D8"/>
    <w:rsid w:val="00F054F3"/>
    <w:rsid w:val="00F055E9"/>
    <w:rsid w:val="00F05969"/>
    <w:rsid w:val="00F0640F"/>
    <w:rsid w:val="00F06AD6"/>
    <w:rsid w:val="00F11641"/>
    <w:rsid w:val="00F13FD9"/>
    <w:rsid w:val="00F1552C"/>
    <w:rsid w:val="00F157B9"/>
    <w:rsid w:val="00F15B8D"/>
    <w:rsid w:val="00F16B54"/>
    <w:rsid w:val="00F17E9E"/>
    <w:rsid w:val="00F20FAC"/>
    <w:rsid w:val="00F214A3"/>
    <w:rsid w:val="00F21735"/>
    <w:rsid w:val="00F222AD"/>
    <w:rsid w:val="00F22C6D"/>
    <w:rsid w:val="00F23185"/>
    <w:rsid w:val="00F239CC"/>
    <w:rsid w:val="00F24193"/>
    <w:rsid w:val="00F27396"/>
    <w:rsid w:val="00F30D17"/>
    <w:rsid w:val="00F34FD9"/>
    <w:rsid w:val="00F355CA"/>
    <w:rsid w:val="00F35636"/>
    <w:rsid w:val="00F35917"/>
    <w:rsid w:val="00F35FFF"/>
    <w:rsid w:val="00F4005A"/>
    <w:rsid w:val="00F4013E"/>
    <w:rsid w:val="00F40DB0"/>
    <w:rsid w:val="00F42178"/>
    <w:rsid w:val="00F429D6"/>
    <w:rsid w:val="00F434DE"/>
    <w:rsid w:val="00F4363D"/>
    <w:rsid w:val="00F43B11"/>
    <w:rsid w:val="00F43FB2"/>
    <w:rsid w:val="00F4454F"/>
    <w:rsid w:val="00F45FF6"/>
    <w:rsid w:val="00F504B1"/>
    <w:rsid w:val="00F51336"/>
    <w:rsid w:val="00F52F37"/>
    <w:rsid w:val="00F5343B"/>
    <w:rsid w:val="00F53534"/>
    <w:rsid w:val="00F53F7B"/>
    <w:rsid w:val="00F54624"/>
    <w:rsid w:val="00F54672"/>
    <w:rsid w:val="00F55957"/>
    <w:rsid w:val="00F5767C"/>
    <w:rsid w:val="00F57DFA"/>
    <w:rsid w:val="00F6061B"/>
    <w:rsid w:val="00F60FBF"/>
    <w:rsid w:val="00F61841"/>
    <w:rsid w:val="00F61C5C"/>
    <w:rsid w:val="00F62AD7"/>
    <w:rsid w:val="00F62B29"/>
    <w:rsid w:val="00F63517"/>
    <w:rsid w:val="00F656BE"/>
    <w:rsid w:val="00F66750"/>
    <w:rsid w:val="00F677D4"/>
    <w:rsid w:val="00F705FF"/>
    <w:rsid w:val="00F70C9C"/>
    <w:rsid w:val="00F7193C"/>
    <w:rsid w:val="00F7289F"/>
    <w:rsid w:val="00F72FE2"/>
    <w:rsid w:val="00F738EE"/>
    <w:rsid w:val="00F740D6"/>
    <w:rsid w:val="00F757C4"/>
    <w:rsid w:val="00F80009"/>
    <w:rsid w:val="00F80D28"/>
    <w:rsid w:val="00F814C3"/>
    <w:rsid w:val="00F8226B"/>
    <w:rsid w:val="00F83073"/>
    <w:rsid w:val="00F83425"/>
    <w:rsid w:val="00F83D84"/>
    <w:rsid w:val="00F8690D"/>
    <w:rsid w:val="00F86B32"/>
    <w:rsid w:val="00F87E23"/>
    <w:rsid w:val="00F9007B"/>
    <w:rsid w:val="00F901B8"/>
    <w:rsid w:val="00F92139"/>
    <w:rsid w:val="00F92650"/>
    <w:rsid w:val="00F953C9"/>
    <w:rsid w:val="00F95D49"/>
    <w:rsid w:val="00F96D9A"/>
    <w:rsid w:val="00F96D9F"/>
    <w:rsid w:val="00F9724A"/>
    <w:rsid w:val="00FA0E88"/>
    <w:rsid w:val="00FA1F82"/>
    <w:rsid w:val="00FA2A5C"/>
    <w:rsid w:val="00FA34CB"/>
    <w:rsid w:val="00FA3E42"/>
    <w:rsid w:val="00FA401D"/>
    <w:rsid w:val="00FA519E"/>
    <w:rsid w:val="00FA5D7E"/>
    <w:rsid w:val="00FA6298"/>
    <w:rsid w:val="00FA7C3C"/>
    <w:rsid w:val="00FB0030"/>
    <w:rsid w:val="00FB0747"/>
    <w:rsid w:val="00FB0CF6"/>
    <w:rsid w:val="00FB159D"/>
    <w:rsid w:val="00FB2CC3"/>
    <w:rsid w:val="00FB3304"/>
    <w:rsid w:val="00FB39A1"/>
    <w:rsid w:val="00FB3B8D"/>
    <w:rsid w:val="00FB527B"/>
    <w:rsid w:val="00FB658C"/>
    <w:rsid w:val="00FB7D4A"/>
    <w:rsid w:val="00FB7E07"/>
    <w:rsid w:val="00FC0386"/>
    <w:rsid w:val="00FC03C7"/>
    <w:rsid w:val="00FC1D2A"/>
    <w:rsid w:val="00FC3805"/>
    <w:rsid w:val="00FC39A2"/>
    <w:rsid w:val="00FC69FC"/>
    <w:rsid w:val="00FC76EF"/>
    <w:rsid w:val="00FC7D41"/>
    <w:rsid w:val="00FD03EE"/>
    <w:rsid w:val="00FD0F2D"/>
    <w:rsid w:val="00FD1256"/>
    <w:rsid w:val="00FD3483"/>
    <w:rsid w:val="00FD51A6"/>
    <w:rsid w:val="00FD5D11"/>
    <w:rsid w:val="00FD6EA5"/>
    <w:rsid w:val="00FD718F"/>
    <w:rsid w:val="00FD7780"/>
    <w:rsid w:val="00FE02C1"/>
    <w:rsid w:val="00FE3A00"/>
    <w:rsid w:val="00FE3FE9"/>
    <w:rsid w:val="00FE6027"/>
    <w:rsid w:val="00FE70DF"/>
    <w:rsid w:val="00FF2604"/>
    <w:rsid w:val="00FF5158"/>
    <w:rsid w:val="00FF56C4"/>
    <w:rsid w:val="00FF5915"/>
    <w:rsid w:val="00FF6FE4"/>
    <w:rsid w:val="00FF7021"/>
    <w:rsid w:val="00FF7932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1EC9BF"/>
  <w15:docId w15:val="{D6D792C5-ED10-49AD-ADAA-ECDF301A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8" w:unhideWhenUsed="1"/>
    <w:lsdException w:name="endnote text" w:semiHidden="1" w:uiPriority="18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2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13" w:unhideWhenUsed="1"/>
    <w:lsdException w:name="List Number 3" w:semiHidden="1" w:uiPriority="13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8B49F6"/>
    <w:pPr>
      <w:spacing w:after="0"/>
      <w:jc w:val="both"/>
    </w:pPr>
    <w:rPr>
      <w:rFonts w:ascii="Arial" w:hAnsi="Arial"/>
      <w:color w:val="58595B"/>
      <w:sz w:val="20"/>
      <w:szCs w:val="20"/>
    </w:rPr>
  </w:style>
  <w:style w:type="paragraph" w:styleId="Heading1">
    <w:name w:val="heading 1"/>
    <w:aliases w:val="T1 Sciensano,T1"/>
    <w:basedOn w:val="Normal"/>
    <w:next w:val="BodySciensano"/>
    <w:link w:val="Heading1Char"/>
    <w:uiPriority w:val="9"/>
    <w:qFormat/>
    <w:rsid w:val="008B49F6"/>
    <w:pPr>
      <w:keepNext/>
      <w:keepLines/>
      <w:numPr>
        <w:numId w:val="8"/>
      </w:numPr>
      <w:suppressAutoHyphens/>
      <w:contextualSpacing/>
      <w:jc w:val="center"/>
      <w:outlineLvl w:val="0"/>
    </w:pPr>
    <w:rPr>
      <w:rFonts w:eastAsiaTheme="majorEastAsia" w:cstheme="majorBidi"/>
      <w:b/>
      <w:bCs/>
      <w:caps/>
      <w:color w:val="3AAA35"/>
      <w:spacing w:val="20"/>
      <w:sz w:val="40"/>
      <w:szCs w:val="28"/>
    </w:rPr>
  </w:style>
  <w:style w:type="paragraph" w:styleId="Heading2">
    <w:name w:val="heading 2"/>
    <w:aliases w:val="T2 Sciensano,T2"/>
    <w:basedOn w:val="Normal"/>
    <w:next w:val="BodySciensano"/>
    <w:link w:val="Heading2Char"/>
    <w:uiPriority w:val="9"/>
    <w:qFormat/>
    <w:rsid w:val="008B49F6"/>
    <w:pPr>
      <w:keepNext/>
      <w:keepLines/>
      <w:numPr>
        <w:ilvl w:val="1"/>
        <w:numId w:val="8"/>
      </w:numPr>
      <w:suppressAutoHyphens/>
      <w:spacing w:before="200" w:after="300" w:line="240" w:lineRule="auto"/>
      <w:contextualSpacing/>
      <w:jc w:val="center"/>
      <w:outlineLvl w:val="1"/>
    </w:pPr>
    <w:rPr>
      <w:rFonts w:eastAsiaTheme="majorEastAsia" w:cstheme="majorBidi"/>
      <w:b/>
      <w:bCs/>
      <w:color w:val="BCCF00"/>
      <w:spacing w:val="20"/>
      <w:sz w:val="36"/>
      <w:szCs w:val="26"/>
    </w:rPr>
  </w:style>
  <w:style w:type="paragraph" w:styleId="Heading3">
    <w:name w:val="heading 3"/>
    <w:aliases w:val="T3 Sciensano,T3"/>
    <w:basedOn w:val="Normal"/>
    <w:next w:val="BodySciensano"/>
    <w:link w:val="Heading3Char"/>
    <w:uiPriority w:val="9"/>
    <w:qFormat/>
    <w:rsid w:val="008B49F6"/>
    <w:pPr>
      <w:keepNext/>
      <w:keepLines/>
      <w:numPr>
        <w:ilvl w:val="2"/>
        <w:numId w:val="8"/>
      </w:numPr>
      <w:suppressAutoHyphens/>
      <w:spacing w:before="200" w:after="100"/>
      <w:contextualSpacing/>
      <w:outlineLvl w:val="2"/>
    </w:pPr>
    <w:rPr>
      <w:rFonts w:eastAsiaTheme="majorEastAsia" w:cstheme="majorBidi"/>
      <w:b/>
      <w:bCs/>
      <w:caps/>
      <w:color w:val="3AAA35"/>
      <w:sz w:val="22"/>
    </w:rPr>
  </w:style>
  <w:style w:type="paragraph" w:styleId="Heading4">
    <w:name w:val="heading 4"/>
    <w:aliases w:val="T4 Sciensano,T4"/>
    <w:basedOn w:val="Normal"/>
    <w:next w:val="BodySciensano"/>
    <w:link w:val="Heading4Char"/>
    <w:uiPriority w:val="9"/>
    <w:qFormat/>
    <w:rsid w:val="008B49F6"/>
    <w:pPr>
      <w:keepNext/>
      <w:keepLines/>
      <w:numPr>
        <w:ilvl w:val="3"/>
        <w:numId w:val="8"/>
      </w:numPr>
      <w:suppressAutoHyphens/>
      <w:spacing w:before="200" w:after="100"/>
      <w:contextualSpacing/>
      <w:outlineLvl w:val="3"/>
    </w:pPr>
    <w:rPr>
      <w:rFonts w:eastAsiaTheme="majorEastAsia" w:cstheme="majorBidi"/>
      <w:b/>
      <w:bCs/>
      <w:iCs/>
      <w:color w:val="BCCF00"/>
      <w:sz w:val="22"/>
    </w:rPr>
  </w:style>
  <w:style w:type="paragraph" w:styleId="Heading5">
    <w:name w:val="heading 5"/>
    <w:aliases w:val="T5 Sciensano,T5"/>
    <w:basedOn w:val="Normal"/>
    <w:next w:val="BodySciensano"/>
    <w:link w:val="Heading5Char"/>
    <w:uiPriority w:val="9"/>
    <w:qFormat/>
    <w:rsid w:val="008B49F6"/>
    <w:pPr>
      <w:keepNext/>
      <w:keepLines/>
      <w:numPr>
        <w:ilvl w:val="4"/>
        <w:numId w:val="8"/>
      </w:numPr>
      <w:suppressAutoHyphens/>
      <w:spacing w:before="200" w:after="100"/>
      <w:contextualSpacing/>
      <w:outlineLvl w:val="4"/>
    </w:pPr>
    <w:rPr>
      <w:rFonts w:eastAsiaTheme="majorEastAsia" w:cstheme="majorBidi"/>
      <w:b/>
      <w:color w:val="006633"/>
    </w:rPr>
  </w:style>
  <w:style w:type="paragraph" w:styleId="Heading6">
    <w:name w:val="heading 6"/>
    <w:aliases w:val="T6 Sciensano,T6"/>
    <w:basedOn w:val="Normal"/>
    <w:next w:val="BodySciensano"/>
    <w:link w:val="Heading6Char"/>
    <w:uiPriority w:val="9"/>
    <w:unhideWhenUsed/>
    <w:qFormat/>
    <w:rsid w:val="008B49F6"/>
    <w:pPr>
      <w:keepNext/>
      <w:keepLines/>
      <w:spacing w:after="200"/>
      <w:jc w:val="left"/>
      <w:outlineLvl w:val="5"/>
    </w:pPr>
    <w:rPr>
      <w:rFonts w:asciiTheme="minorHAnsi" w:eastAsiaTheme="majorEastAsia" w:hAnsiTheme="minorHAnsi" w:cstheme="majorBidi"/>
      <w:b/>
      <w:iCs/>
      <w:color w:val="39B54A"/>
      <w:sz w:val="32"/>
    </w:rPr>
  </w:style>
  <w:style w:type="paragraph" w:styleId="Heading7">
    <w:name w:val="heading 7"/>
    <w:aliases w:val="T7 Sciensano,T7"/>
    <w:basedOn w:val="Normal"/>
    <w:next w:val="BodySciensano"/>
    <w:link w:val="Heading7Char"/>
    <w:uiPriority w:val="9"/>
    <w:unhideWhenUsed/>
    <w:qFormat/>
    <w:rsid w:val="008B49F6"/>
    <w:pPr>
      <w:keepNext/>
      <w:keepLines/>
      <w:spacing w:after="200"/>
      <w:jc w:val="left"/>
      <w:outlineLvl w:val="6"/>
    </w:pPr>
    <w:rPr>
      <w:rFonts w:asciiTheme="minorHAnsi" w:eastAsiaTheme="majorEastAsia" w:hAnsiTheme="minorHAnsi" w:cstheme="majorBidi"/>
      <w:b/>
      <w:iCs/>
      <w:smallCaps/>
      <w:color w:val="39B54A"/>
      <w:sz w:val="28"/>
    </w:rPr>
  </w:style>
  <w:style w:type="paragraph" w:styleId="Heading8">
    <w:name w:val="heading 8"/>
    <w:aliases w:val="T8 Sciensano,T8"/>
    <w:basedOn w:val="Normal"/>
    <w:next w:val="BodySciensano"/>
    <w:link w:val="Heading8Char"/>
    <w:uiPriority w:val="9"/>
    <w:unhideWhenUsed/>
    <w:qFormat/>
    <w:rsid w:val="008B49F6"/>
    <w:pPr>
      <w:keepNext/>
      <w:keepLines/>
      <w:spacing w:after="200"/>
      <w:jc w:val="left"/>
      <w:outlineLvl w:val="7"/>
    </w:pPr>
    <w:rPr>
      <w:rFonts w:asciiTheme="minorHAnsi" w:eastAsiaTheme="majorEastAsia" w:hAnsiTheme="minorHAnsi" w:cstheme="majorBidi"/>
      <w:b/>
      <w:color w:val="B2D235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B49F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08285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9F6"/>
    <w:rPr>
      <w:color w:val="80808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9F6"/>
    <w:pPr>
      <w:spacing w:line="240" w:lineRule="auto"/>
      <w:contextualSpacing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9F6"/>
    <w:rPr>
      <w:rFonts w:ascii="Tahoma" w:hAnsi="Tahoma" w:cs="Tahoma"/>
      <w:color w:val="58595B"/>
      <w:sz w:val="16"/>
      <w:szCs w:val="16"/>
    </w:rPr>
  </w:style>
  <w:style w:type="character" w:customStyle="1" w:styleId="Heading1Char">
    <w:name w:val="Heading 1 Char"/>
    <w:aliases w:val="T1 Sciensano Char,T1 Char"/>
    <w:basedOn w:val="DefaultParagraphFont"/>
    <w:link w:val="Heading1"/>
    <w:uiPriority w:val="9"/>
    <w:rsid w:val="008B49F6"/>
    <w:rPr>
      <w:rFonts w:ascii="Arial" w:eastAsiaTheme="majorEastAsia" w:hAnsi="Arial" w:cstheme="majorBidi"/>
      <w:b/>
      <w:bCs/>
      <w:caps/>
      <w:color w:val="3AAA35"/>
      <w:spacing w:val="20"/>
      <w:sz w:val="40"/>
      <w:szCs w:val="28"/>
    </w:rPr>
  </w:style>
  <w:style w:type="character" w:customStyle="1" w:styleId="Heading2Char">
    <w:name w:val="Heading 2 Char"/>
    <w:aliases w:val="T2 Sciensano Char,T2 Char"/>
    <w:basedOn w:val="DefaultParagraphFont"/>
    <w:link w:val="Heading2"/>
    <w:uiPriority w:val="9"/>
    <w:rsid w:val="008B49F6"/>
    <w:rPr>
      <w:rFonts w:ascii="Arial" w:eastAsiaTheme="majorEastAsia" w:hAnsi="Arial" w:cstheme="majorBidi"/>
      <w:b/>
      <w:bCs/>
      <w:color w:val="BCCF00"/>
      <w:spacing w:val="20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8B49F6"/>
    <w:pPr>
      <w:tabs>
        <w:tab w:val="center" w:pos="4513"/>
        <w:tab w:val="right" w:pos="9026"/>
      </w:tabs>
      <w:spacing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8B49F6"/>
    <w:rPr>
      <w:rFonts w:ascii="Arial" w:hAnsi="Arial"/>
      <w:color w:val="58595B"/>
      <w:sz w:val="20"/>
      <w:szCs w:val="20"/>
    </w:rPr>
  </w:style>
  <w:style w:type="paragraph" w:styleId="Footer">
    <w:name w:val="footer"/>
    <w:basedOn w:val="Normal"/>
    <w:link w:val="FooterChar"/>
    <w:uiPriority w:val="99"/>
    <w:rsid w:val="008B49F6"/>
    <w:pPr>
      <w:tabs>
        <w:tab w:val="center" w:pos="4513"/>
        <w:tab w:val="right" w:pos="9026"/>
      </w:tabs>
      <w:spacing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B49F6"/>
    <w:rPr>
      <w:rFonts w:ascii="Arial" w:hAnsi="Arial"/>
      <w:color w:val="58595B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B49F6"/>
    <w:rPr>
      <w:lang w:val="en-GB"/>
    </w:rPr>
  </w:style>
  <w:style w:type="character" w:customStyle="1" w:styleId="Heading3Char">
    <w:name w:val="Heading 3 Char"/>
    <w:aliases w:val="T3 Sciensano Char,T3 Char"/>
    <w:basedOn w:val="DefaultParagraphFont"/>
    <w:link w:val="Heading3"/>
    <w:uiPriority w:val="9"/>
    <w:rsid w:val="008B49F6"/>
    <w:rPr>
      <w:rFonts w:ascii="Arial" w:eastAsiaTheme="majorEastAsia" w:hAnsi="Arial" w:cstheme="majorBidi"/>
      <w:b/>
      <w:bCs/>
      <w:caps/>
      <w:color w:val="3AAA35"/>
      <w:szCs w:val="20"/>
    </w:rPr>
  </w:style>
  <w:style w:type="character" w:customStyle="1" w:styleId="Heading4Char">
    <w:name w:val="Heading 4 Char"/>
    <w:aliases w:val="T4 Sciensano Char,T4 Char"/>
    <w:basedOn w:val="DefaultParagraphFont"/>
    <w:link w:val="Heading4"/>
    <w:uiPriority w:val="9"/>
    <w:rsid w:val="008B49F6"/>
    <w:rPr>
      <w:rFonts w:ascii="Arial" w:eastAsiaTheme="majorEastAsia" w:hAnsi="Arial" w:cstheme="majorBidi"/>
      <w:b/>
      <w:bCs/>
      <w:iCs/>
      <w:color w:val="BCCF00"/>
      <w:szCs w:val="20"/>
    </w:rPr>
  </w:style>
  <w:style w:type="table" w:customStyle="1" w:styleId="SciensanoTable">
    <w:name w:val="SciensanoTable"/>
    <w:basedOn w:val="TableNormal"/>
    <w:uiPriority w:val="99"/>
    <w:rsid w:val="00057B6E"/>
    <w:pPr>
      <w:suppressAutoHyphens/>
      <w:spacing w:line="240" w:lineRule="auto"/>
    </w:pPr>
    <w:rPr>
      <w:rFonts w:ascii="Arial" w:hAnsi="Arial"/>
      <w:sz w:val="18"/>
    </w:rPr>
    <w:tblPr/>
    <w:tblStylePr w:type="firstRow">
      <w:tblPr/>
      <w:tcPr>
        <w:shd w:val="clear" w:color="auto" w:fill="BCCF00" w:themeFill="accent3"/>
      </w:tcPr>
    </w:tblStylePr>
  </w:style>
  <w:style w:type="character" w:styleId="SubtleEmphasis">
    <w:name w:val="Subtle Emphasis"/>
    <w:basedOn w:val="DefaultParagraphFont"/>
    <w:uiPriority w:val="19"/>
    <w:qFormat/>
    <w:rsid w:val="008B49F6"/>
    <w:rPr>
      <w:i/>
      <w:iCs/>
      <w:color w:val="ABACAE" w:themeColor="text1" w:themeTint="7F"/>
      <w:lang w:val="en-GB"/>
    </w:rPr>
  </w:style>
  <w:style w:type="table" w:styleId="TableGrid">
    <w:name w:val="Table Grid"/>
    <w:basedOn w:val="TableNormal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aliases w:val="Footnote Reference Sciensano"/>
    <w:basedOn w:val="DefaultParagraphFont"/>
    <w:uiPriority w:val="18"/>
    <w:rsid w:val="008B49F6"/>
    <w:rPr>
      <w:rFonts w:ascii="Arial" w:hAnsi="Arial"/>
      <w:color w:val="3AAA35"/>
      <w:sz w:val="17"/>
      <w:vertAlign w:val="superscript"/>
      <w:lang w:val="en-GB"/>
    </w:rPr>
  </w:style>
  <w:style w:type="paragraph" w:styleId="FootnoteText">
    <w:name w:val="footnote text"/>
    <w:aliases w:val="Footnote Text Sciensano"/>
    <w:basedOn w:val="Normal"/>
    <w:link w:val="FootnoteTextChar"/>
    <w:uiPriority w:val="18"/>
    <w:rsid w:val="008B49F6"/>
    <w:pPr>
      <w:suppressAutoHyphens/>
      <w:spacing w:line="240" w:lineRule="auto"/>
      <w:contextualSpacing/>
    </w:pPr>
    <w:rPr>
      <w:sz w:val="17"/>
    </w:rPr>
  </w:style>
  <w:style w:type="character" w:customStyle="1" w:styleId="FootnoteTextChar">
    <w:name w:val="Footnote Text Char"/>
    <w:aliases w:val="Footnote Text Sciensano Char"/>
    <w:basedOn w:val="DefaultParagraphFont"/>
    <w:link w:val="FootnoteText"/>
    <w:uiPriority w:val="18"/>
    <w:rsid w:val="008B49F6"/>
    <w:rPr>
      <w:rFonts w:ascii="Arial" w:hAnsi="Arial"/>
      <w:color w:val="58595B"/>
      <w:sz w:val="17"/>
      <w:szCs w:val="20"/>
    </w:rPr>
  </w:style>
  <w:style w:type="paragraph" w:styleId="NormalWeb">
    <w:name w:val="Normal (Web)"/>
    <w:basedOn w:val="Normal"/>
    <w:uiPriority w:val="99"/>
    <w:semiHidden/>
    <w:unhideWhenUsed/>
    <w:rsid w:val="008B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DefaultParagraphFont"/>
    <w:uiPriority w:val="99"/>
    <w:unhideWhenUsed/>
    <w:rsid w:val="008B49F6"/>
    <w:rPr>
      <w:color w:val="58595B" w:themeColor="hyperlink"/>
      <w:u w:val="single"/>
      <w:lang w:val="en-GB"/>
    </w:rPr>
  </w:style>
  <w:style w:type="paragraph" w:styleId="ListBullet">
    <w:name w:val="List Bullet"/>
    <w:aliases w:val="Bullet level 1 Sciensano"/>
    <w:basedOn w:val="Normal"/>
    <w:uiPriority w:val="10"/>
    <w:qFormat/>
    <w:rsid w:val="008B49F6"/>
    <w:pPr>
      <w:numPr>
        <w:numId w:val="6"/>
      </w:numPr>
    </w:pPr>
  </w:style>
  <w:style w:type="paragraph" w:styleId="ListBullet2">
    <w:name w:val="List Bullet 2"/>
    <w:aliases w:val="Bullet level 2 Sciensano"/>
    <w:basedOn w:val="Normal"/>
    <w:uiPriority w:val="10"/>
    <w:rsid w:val="008B49F6"/>
    <w:pPr>
      <w:numPr>
        <w:ilvl w:val="1"/>
        <w:numId w:val="6"/>
      </w:numPr>
    </w:pPr>
  </w:style>
  <w:style w:type="paragraph" w:styleId="ListBullet3">
    <w:name w:val="List Bullet 3"/>
    <w:aliases w:val="Bullet level 3 Sciensano"/>
    <w:basedOn w:val="Normal"/>
    <w:uiPriority w:val="10"/>
    <w:rsid w:val="008B49F6"/>
    <w:pPr>
      <w:numPr>
        <w:ilvl w:val="2"/>
        <w:numId w:val="6"/>
      </w:numPr>
      <w:contextualSpacing/>
    </w:pPr>
  </w:style>
  <w:style w:type="paragraph" w:styleId="ListParagraph">
    <w:name w:val="List Paragraph"/>
    <w:basedOn w:val="Normal"/>
    <w:uiPriority w:val="34"/>
    <w:qFormat/>
    <w:rsid w:val="008B49F6"/>
    <w:pPr>
      <w:ind w:left="720"/>
      <w:contextualSpacing/>
    </w:pPr>
  </w:style>
  <w:style w:type="numbering" w:customStyle="1" w:styleId="SciensanoListBullets">
    <w:name w:val="Sciensano List Bullets"/>
    <w:uiPriority w:val="99"/>
    <w:rsid w:val="008B49F6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9"/>
    <w:unhideWhenUsed/>
    <w:qFormat/>
    <w:rsid w:val="008B49F6"/>
    <w:pPr>
      <w:pBdr>
        <w:bottom w:val="single" w:sz="8" w:space="4" w:color="3AAA3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4C2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9"/>
    <w:rsid w:val="008B49F6"/>
    <w:rPr>
      <w:rFonts w:asciiTheme="majorHAnsi" w:eastAsiaTheme="majorEastAsia" w:hAnsiTheme="majorHAnsi" w:cstheme="majorBidi"/>
      <w:color w:val="004C26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BodySciensano"/>
    <w:autoRedefine/>
    <w:uiPriority w:val="39"/>
    <w:rsid w:val="008B49F6"/>
    <w:pPr>
      <w:tabs>
        <w:tab w:val="right" w:leader="dot" w:pos="9016"/>
      </w:tabs>
      <w:suppressAutoHyphens/>
      <w:ind w:right="454"/>
      <w:contextualSpacing/>
    </w:pPr>
    <w:rPr>
      <w:b/>
      <w:caps/>
      <w:color w:val="3AAA35"/>
      <w:sz w:val="18"/>
    </w:rPr>
  </w:style>
  <w:style w:type="paragraph" w:styleId="TOC2">
    <w:name w:val="toc 2"/>
    <w:basedOn w:val="Normal"/>
    <w:next w:val="BodySciensano"/>
    <w:autoRedefine/>
    <w:uiPriority w:val="39"/>
    <w:rsid w:val="008B49F6"/>
    <w:pPr>
      <w:tabs>
        <w:tab w:val="right" w:leader="dot" w:pos="9016"/>
      </w:tabs>
      <w:suppressAutoHyphens/>
      <w:spacing w:before="60"/>
      <w:ind w:left="170" w:right="454"/>
      <w:contextualSpacing/>
    </w:pPr>
    <w:rPr>
      <w:b/>
      <w:noProof/>
      <w:sz w:val="18"/>
    </w:rPr>
  </w:style>
  <w:style w:type="paragraph" w:styleId="Caption">
    <w:name w:val="caption"/>
    <w:aliases w:val="Caption Sciensano"/>
    <w:basedOn w:val="Normal"/>
    <w:next w:val="BodySciensano"/>
    <w:uiPriority w:val="19"/>
    <w:qFormat/>
    <w:rsid w:val="008B49F6"/>
    <w:pPr>
      <w:suppressAutoHyphens/>
      <w:contextualSpacing/>
    </w:pPr>
    <w:rPr>
      <w:b/>
      <w:bCs/>
      <w:color w:val="3AAA35"/>
      <w:szCs w:val="18"/>
    </w:rPr>
  </w:style>
  <w:style w:type="character" w:customStyle="1" w:styleId="Heading5Char">
    <w:name w:val="Heading 5 Char"/>
    <w:aliases w:val="T5 Sciensano Char,T5 Char"/>
    <w:basedOn w:val="DefaultParagraphFont"/>
    <w:link w:val="Heading5"/>
    <w:uiPriority w:val="9"/>
    <w:rsid w:val="008B49F6"/>
    <w:rPr>
      <w:rFonts w:ascii="Arial" w:eastAsiaTheme="majorEastAsia" w:hAnsi="Arial" w:cstheme="majorBidi"/>
      <w:b/>
      <w:color w:val="006633"/>
      <w:sz w:val="20"/>
      <w:szCs w:val="20"/>
    </w:rPr>
  </w:style>
  <w:style w:type="paragraph" w:customStyle="1" w:styleId="HeadingT2hyphen">
    <w:name w:val="Heading T2 hyphen"/>
    <w:basedOn w:val="Normal"/>
    <w:uiPriority w:val="9"/>
    <w:qFormat/>
    <w:rsid w:val="008B49F6"/>
    <w:pPr>
      <w:spacing w:after="360"/>
      <w:contextualSpacing/>
      <w:jc w:val="center"/>
    </w:pPr>
    <w:rPr>
      <w:b/>
      <w:caps/>
      <w:color w:val="BCCF00"/>
      <w:sz w:val="36"/>
    </w:rPr>
  </w:style>
  <w:style w:type="paragraph" w:styleId="TOC3">
    <w:name w:val="toc 3"/>
    <w:basedOn w:val="Normal"/>
    <w:next w:val="BodySciensano"/>
    <w:autoRedefine/>
    <w:uiPriority w:val="39"/>
    <w:rsid w:val="008B49F6"/>
    <w:pPr>
      <w:tabs>
        <w:tab w:val="right" w:leader="dot" w:pos="9016"/>
      </w:tabs>
      <w:suppressAutoHyphens/>
      <w:ind w:left="340" w:right="454"/>
      <w:contextualSpacing/>
    </w:pPr>
    <w:rPr>
      <w:noProof/>
      <w:sz w:val="18"/>
    </w:rPr>
  </w:style>
  <w:style w:type="paragraph" w:styleId="TOCHeading">
    <w:name w:val="TOC Heading"/>
    <w:basedOn w:val="Heading1"/>
    <w:next w:val="BodySciensano"/>
    <w:uiPriority w:val="39"/>
    <w:qFormat/>
    <w:rsid w:val="008B49F6"/>
    <w:pPr>
      <w:numPr>
        <w:numId w:val="0"/>
      </w:numPr>
      <w:spacing w:before="480"/>
      <w:contextualSpacing w:val="0"/>
      <w:outlineLvl w:val="9"/>
    </w:pPr>
    <w:rPr>
      <w:lang w:eastAsia="ja-JP"/>
    </w:rPr>
  </w:style>
  <w:style w:type="paragraph" w:customStyle="1" w:styleId="BodySciensano">
    <w:name w:val="Body Sciensano"/>
    <w:basedOn w:val="Normal"/>
    <w:qFormat/>
    <w:rsid w:val="008B49F6"/>
    <w:pPr>
      <w:contextualSpacing/>
    </w:pPr>
  </w:style>
  <w:style w:type="character" w:styleId="BookTitle">
    <w:name w:val="Book Title"/>
    <w:basedOn w:val="DefaultParagraphFont"/>
    <w:uiPriority w:val="33"/>
    <w:qFormat/>
    <w:rsid w:val="008B49F6"/>
    <w:rPr>
      <w:b/>
      <w:bCs/>
      <w:smallCaps/>
      <w:spacing w:val="5"/>
      <w:lang w:val="en-GB"/>
    </w:rPr>
  </w:style>
  <w:style w:type="character" w:styleId="EndnoteReference">
    <w:name w:val="endnote reference"/>
    <w:basedOn w:val="DefaultParagraphFont"/>
    <w:uiPriority w:val="18"/>
    <w:rsid w:val="008B49F6"/>
    <w:rPr>
      <w:vertAlign w:val="superscript"/>
      <w:lang w:val="en-GB"/>
    </w:rPr>
  </w:style>
  <w:style w:type="paragraph" w:styleId="EndnoteText">
    <w:name w:val="endnote text"/>
    <w:aliases w:val="Endnote Text Sciensano"/>
    <w:basedOn w:val="Normal"/>
    <w:link w:val="EndnoteTextChar"/>
    <w:uiPriority w:val="18"/>
    <w:rsid w:val="008B49F6"/>
    <w:pPr>
      <w:spacing w:line="240" w:lineRule="auto"/>
    </w:pPr>
    <w:rPr>
      <w:sz w:val="17"/>
    </w:rPr>
  </w:style>
  <w:style w:type="character" w:customStyle="1" w:styleId="EndnoteTextChar">
    <w:name w:val="Endnote Text Char"/>
    <w:aliases w:val="Endnote Text Sciensano Char"/>
    <w:basedOn w:val="DefaultParagraphFont"/>
    <w:link w:val="EndnoteText"/>
    <w:uiPriority w:val="18"/>
    <w:rsid w:val="008B49F6"/>
    <w:rPr>
      <w:rFonts w:ascii="Arial" w:hAnsi="Arial"/>
      <w:color w:val="58595B"/>
      <w:sz w:val="17"/>
      <w:szCs w:val="20"/>
    </w:rPr>
  </w:style>
  <w:style w:type="table" w:customStyle="1" w:styleId="TableGridLight1">
    <w:name w:val="Table Grid Light1"/>
    <w:basedOn w:val="TableNormal"/>
    <w:uiPriority w:val="40"/>
    <w:rsid w:val="00C47E28"/>
    <w:pPr>
      <w:spacing w:line="240" w:lineRule="auto"/>
    </w:pPr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Number">
    <w:name w:val="List Number"/>
    <w:aliases w:val="Numbering level 1 Sciensano"/>
    <w:basedOn w:val="Normal"/>
    <w:uiPriority w:val="12"/>
    <w:rsid w:val="008B49F6"/>
    <w:pPr>
      <w:numPr>
        <w:numId w:val="7"/>
      </w:numPr>
    </w:pPr>
  </w:style>
  <w:style w:type="paragraph" w:styleId="ListNumber2">
    <w:name w:val="List Number 2"/>
    <w:aliases w:val="Numbering level 2 Sciensano"/>
    <w:basedOn w:val="Normal"/>
    <w:uiPriority w:val="13"/>
    <w:rsid w:val="008B49F6"/>
    <w:pPr>
      <w:numPr>
        <w:ilvl w:val="1"/>
        <w:numId w:val="7"/>
      </w:numPr>
    </w:pPr>
  </w:style>
  <w:style w:type="paragraph" w:styleId="ListNumber3">
    <w:name w:val="List Number 3"/>
    <w:aliases w:val="Numbering level 3 Sciensano"/>
    <w:basedOn w:val="Normal"/>
    <w:uiPriority w:val="13"/>
    <w:rsid w:val="008B49F6"/>
    <w:pPr>
      <w:numPr>
        <w:ilvl w:val="2"/>
        <w:numId w:val="7"/>
      </w:numPr>
    </w:pPr>
  </w:style>
  <w:style w:type="numbering" w:customStyle="1" w:styleId="SciensanoListNumber">
    <w:name w:val="Sciensano List Number"/>
    <w:uiPriority w:val="99"/>
    <w:rsid w:val="008B49F6"/>
  </w:style>
  <w:style w:type="table" w:customStyle="1" w:styleId="SciensanoTable0">
    <w:name w:val="Sciensano Table"/>
    <w:basedOn w:val="TableNormal"/>
    <w:uiPriority w:val="99"/>
    <w:rsid w:val="0067239E"/>
    <w:pPr>
      <w:spacing w:after="0" w:line="240" w:lineRule="auto"/>
      <w:jc w:val="center"/>
    </w:pPr>
    <w:rPr>
      <w:rFonts w:ascii="Arial" w:hAnsi="Arial"/>
      <w:color w:val="58595B"/>
      <w:sz w:val="20"/>
      <w:szCs w:val="20"/>
    </w:rPr>
    <w:tblPr>
      <w:tblStyleRowBandSize w:val="1"/>
      <w:tblBorders>
        <w:insideH w:val="single" w:sz="4" w:space="0" w:color="BCCF00"/>
      </w:tblBorders>
    </w:tbl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3AAA35"/>
      </w:tcPr>
    </w:tblStylePr>
    <w:tblStylePr w:type="lastRow">
      <w:rPr>
        <w:rFonts w:ascii="Arial" w:hAnsi="Arial"/>
        <w:b w:val="0"/>
        <w:i w:val="0"/>
        <w:caps/>
        <w:smallCaps w:val="0"/>
        <w:color w:val="58595B"/>
        <w:sz w:val="20"/>
      </w:rPr>
      <w:tblPr/>
      <w:tcPr>
        <w:shd w:val="clear" w:color="auto" w:fill="BCCF00"/>
      </w:tcPr>
    </w:tblStylePr>
    <w:tblStylePr w:type="firstCol">
      <w:pPr>
        <w:wordWrap/>
        <w:jc w:val="left"/>
      </w:pPr>
    </w:tblStylePr>
    <w:tblStylePr w:type="band1Horz">
      <w:rPr>
        <w:rFonts w:ascii="Arial" w:hAnsi="Arial"/>
        <w:color w:val="58595B"/>
        <w:sz w:val="20"/>
      </w:rPr>
    </w:tblStylePr>
    <w:tblStylePr w:type="band2Horz">
      <w:rPr>
        <w:rFonts w:ascii="Arial" w:hAnsi="Arial"/>
        <w:color w:val="58595B"/>
      </w:rPr>
    </w:tblStylePr>
  </w:style>
  <w:style w:type="numbering" w:customStyle="1" w:styleId="ScienscanoListNumber10">
    <w:name w:val="Scienscano List Number&gt;10"/>
    <w:uiPriority w:val="99"/>
    <w:rsid w:val="00D61889"/>
    <w:pPr>
      <w:numPr>
        <w:numId w:val="1"/>
      </w:numPr>
    </w:pPr>
  </w:style>
  <w:style w:type="numbering" w:customStyle="1" w:styleId="ScienscanoListNumbers">
    <w:name w:val="Scienscano List Numbers"/>
    <w:uiPriority w:val="99"/>
    <w:rsid w:val="008B49F6"/>
    <w:pPr>
      <w:numPr>
        <w:numId w:val="7"/>
      </w:numPr>
    </w:pPr>
  </w:style>
  <w:style w:type="paragraph" w:styleId="TableofFigures">
    <w:name w:val="table of figures"/>
    <w:basedOn w:val="Normal"/>
    <w:next w:val="BodySciensano"/>
    <w:uiPriority w:val="99"/>
    <w:unhideWhenUsed/>
    <w:rsid w:val="008B49F6"/>
    <w:pPr>
      <w:suppressAutoHyphens/>
      <w:ind w:right="567"/>
      <w:contextualSpacing/>
    </w:pPr>
    <w:rPr>
      <w:sz w:val="18"/>
    </w:rPr>
  </w:style>
  <w:style w:type="table" w:customStyle="1" w:styleId="TableGridLight10">
    <w:name w:val="Table Grid Light1"/>
    <w:basedOn w:val="TableNormal"/>
    <w:uiPriority w:val="40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bbreviationsSciensano">
    <w:name w:val="Abbreviations Sciensano"/>
    <w:basedOn w:val="BodySciensano"/>
    <w:next w:val="BodySciensano"/>
    <w:uiPriority w:val="17"/>
    <w:qFormat/>
    <w:rsid w:val="008B49F6"/>
    <w:rPr>
      <w:b/>
      <w:color w:val="3AAA35"/>
    </w:rPr>
  </w:style>
  <w:style w:type="paragraph" w:customStyle="1" w:styleId="AddressSciensano">
    <w:name w:val="Address Sciensano"/>
    <w:basedOn w:val="Normal"/>
    <w:uiPriority w:val="14"/>
    <w:qFormat/>
    <w:rsid w:val="008B49F6"/>
    <w:pPr>
      <w:tabs>
        <w:tab w:val="left" w:pos="5103"/>
      </w:tabs>
      <w:spacing w:after="120" w:line="240" w:lineRule="auto"/>
      <w:contextualSpacing/>
    </w:pPr>
  </w:style>
  <w:style w:type="paragraph" w:customStyle="1" w:styleId="BodyStrongSciensano">
    <w:name w:val="BodyStrong Sciensano"/>
    <w:basedOn w:val="Normal"/>
    <w:link w:val="BodyStrongSciensanoChar"/>
    <w:uiPriority w:val="17"/>
    <w:qFormat/>
    <w:rsid w:val="008B49F6"/>
    <w:pPr>
      <w:contextualSpacing/>
    </w:pPr>
    <w:rPr>
      <w:b/>
    </w:rPr>
  </w:style>
  <w:style w:type="character" w:customStyle="1" w:styleId="BodyStrongSciensanoChar">
    <w:name w:val="BodyStrong Sciensano Char"/>
    <w:basedOn w:val="DefaultParagraphFont"/>
    <w:link w:val="BodyStrongSciensano"/>
    <w:uiPriority w:val="17"/>
    <w:rsid w:val="008B49F6"/>
    <w:rPr>
      <w:rFonts w:ascii="Arial" w:hAnsi="Arial"/>
      <w:b/>
      <w:color w:val="58595B"/>
      <w:sz w:val="20"/>
      <w:szCs w:val="20"/>
    </w:rPr>
  </w:style>
  <w:style w:type="paragraph" w:customStyle="1" w:styleId="CaptionAnnexesSciensano">
    <w:name w:val="Caption Annexes Sciensano"/>
    <w:basedOn w:val="Caption"/>
    <w:next w:val="BodySciensano"/>
    <w:uiPriority w:val="19"/>
    <w:qFormat/>
    <w:rsid w:val="008B49F6"/>
    <w:pPr>
      <w:jc w:val="center"/>
    </w:pPr>
  </w:style>
  <w:style w:type="paragraph" w:customStyle="1" w:styleId="ChapterHeaderSciensano">
    <w:name w:val="Chapter Header Sciensano"/>
    <w:basedOn w:val="BodySciensano"/>
    <w:uiPriority w:val="14"/>
    <w:qFormat/>
    <w:rsid w:val="008B49F6"/>
    <w:pPr>
      <w:jc w:val="center"/>
    </w:pPr>
    <w:rPr>
      <w:caps/>
      <w:color w:val="A5A5A5"/>
    </w:rPr>
  </w:style>
  <w:style w:type="paragraph" w:customStyle="1" w:styleId="HeadingT2HyphenNoSpacing">
    <w:name w:val="Heading T2 Hyphen No Spacing"/>
    <w:basedOn w:val="HeadingT2hyphen"/>
    <w:next w:val="BodySciensano"/>
    <w:qFormat/>
    <w:rsid w:val="008B49F6"/>
    <w:pPr>
      <w:spacing w:after="0"/>
    </w:pPr>
  </w:style>
  <w:style w:type="paragraph" w:styleId="Bibliography">
    <w:name w:val="Bibliography"/>
    <w:basedOn w:val="Normal"/>
    <w:next w:val="Normal"/>
    <w:uiPriority w:val="37"/>
    <w:semiHidden/>
    <w:unhideWhenUsed/>
    <w:rsid w:val="008B49F6"/>
  </w:style>
  <w:style w:type="paragraph" w:styleId="BlockText">
    <w:name w:val="Block Text"/>
    <w:basedOn w:val="Normal"/>
    <w:uiPriority w:val="99"/>
    <w:semiHidden/>
    <w:unhideWhenUsed/>
    <w:rsid w:val="008B49F6"/>
    <w:pPr>
      <w:pBdr>
        <w:top w:val="single" w:sz="2" w:space="10" w:color="3AAA35" w:themeColor="accent1" w:shadow="1" w:frame="1"/>
        <w:left w:val="single" w:sz="2" w:space="10" w:color="3AAA35" w:themeColor="accent1" w:shadow="1" w:frame="1"/>
        <w:bottom w:val="single" w:sz="2" w:space="10" w:color="3AAA35" w:themeColor="accent1" w:shadow="1" w:frame="1"/>
        <w:right w:val="single" w:sz="2" w:space="10" w:color="3AAA35" w:themeColor="accent1" w:shadow="1" w:frame="1"/>
      </w:pBdr>
      <w:ind w:left="1152" w:right="1152"/>
    </w:pPr>
    <w:rPr>
      <w:rFonts w:eastAsiaTheme="minorEastAsia"/>
      <w:i/>
      <w:iCs/>
      <w:color w:val="3AAA3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B49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B49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B49F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B49F6"/>
    <w:rPr>
      <w:rFonts w:ascii="Arial" w:hAnsi="Arial"/>
      <w:color w:val="58595B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B49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B49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B49F6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49F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B49F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B49F6"/>
    <w:rPr>
      <w:rFonts w:ascii="Arial" w:hAnsi="Arial"/>
      <w:color w:val="58595B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8B49F6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B49F6"/>
    <w:rPr>
      <w:rFonts w:ascii="Arial" w:hAnsi="Arial"/>
      <w:color w:val="58595B"/>
      <w:sz w:val="20"/>
      <w:szCs w:val="20"/>
    </w:rPr>
  </w:style>
  <w:style w:type="table" w:styleId="ColorfulGrid">
    <w:name w:val="Colorful Grid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E" w:themeFill="text1" w:themeFillTint="33"/>
    </w:tcPr>
    <w:tblStylePr w:type="firstRow">
      <w:rPr>
        <w:b/>
        <w:bCs/>
      </w:rPr>
      <w:tblPr/>
      <w:tcPr>
        <w:shd w:val="clear" w:color="auto" w:fill="BBBCBD" w:themeFill="text1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BBBCB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2424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24244" w:themeFill="text1" w:themeFillShade="BF"/>
      </w:tc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shd w:val="clear" w:color="auto" w:fill="ABACAE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1D3" w:themeFill="accent1" w:themeFillTint="33"/>
    </w:tcPr>
    <w:tblStylePr w:type="firstRow">
      <w:rPr>
        <w:b/>
        <w:bCs/>
      </w:rPr>
      <w:tblPr/>
      <w:tcPr>
        <w:shd w:val="clear" w:color="auto" w:fill="A9E3A7" w:themeFill="accent1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A9E3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B7F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B7F27" w:themeFill="accent1" w:themeFillShade="BF"/>
      </w:tc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shd w:val="clear" w:color="auto" w:fill="94DD92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6" w:themeFill="accent2" w:themeFillTint="33"/>
    </w:tcPr>
    <w:tblStylePr w:type="firstRow">
      <w:rPr>
        <w:b/>
        <w:bCs/>
      </w:rPr>
      <w:tblPr/>
      <w:tcPr>
        <w:shd w:val="clear" w:color="auto" w:fill="5BFFAD" w:themeFill="accent2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5BFFA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C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C26" w:themeFill="accent2" w:themeFillShade="BF"/>
      </w:tc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shd w:val="clear" w:color="auto" w:fill="33FF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</w:rPr>
      <w:tblPr/>
      <w:tcPr>
        <w:shd w:val="clear" w:color="auto" w:fill="F3FF85" w:themeFill="accent3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3FF8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C9B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C9B00" w:themeFill="accent3" w:themeFillShade="BF"/>
      </w:tc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B" w:themeFill="accent4" w:themeFillTint="33"/>
    </w:tcPr>
    <w:tblStylePr w:type="firstRow">
      <w:rPr>
        <w:b/>
        <w:bCs/>
      </w:rPr>
      <w:tblPr/>
      <w:tcPr>
        <w:shd w:val="clear" w:color="auto" w:fill="FFEF97" w:themeFill="accent4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FEF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B9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B9F00" w:themeFill="accent4" w:themeFillShade="BF"/>
      </w:tc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shd w:val="clear" w:color="auto" w:fill="FFEB7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CC9" w:themeFill="accent5" w:themeFillTint="33"/>
    </w:tcPr>
    <w:tblStylePr w:type="firstRow">
      <w:rPr>
        <w:b/>
        <w:bCs/>
      </w:rPr>
      <w:tblPr/>
      <w:tcPr>
        <w:shd w:val="clear" w:color="auto" w:fill="FFD993" w:themeFill="accent5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FD99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75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7500" w:themeFill="accent5" w:themeFillShade="BF"/>
      </w:tc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shd w:val="clear" w:color="auto" w:fill="FFCF7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CC" w:themeFill="accent6" w:themeFillTint="33"/>
    </w:tcPr>
    <w:tblStylePr w:type="firstRow">
      <w:rPr>
        <w:b/>
        <w:bCs/>
      </w:rPr>
      <w:tblPr/>
      <w:tcPr>
        <w:shd w:val="clear" w:color="auto" w:fill="F2B599" w:themeFill="accent6" w:themeFillTint="66"/>
      </w:tcPr>
    </w:tblStylePr>
    <w:tblStylePr w:type="lastRow">
      <w:rPr>
        <w:b/>
        <w:bCs/>
        <w:color w:val="58595B" w:themeColor="text1"/>
      </w:rPr>
      <w:tblPr/>
      <w:tcPr>
        <w:shd w:val="clear" w:color="auto" w:fill="F2B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53B1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53B12" w:themeFill="accent6" w:themeFillShade="BF"/>
      </w:tc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shd w:val="clear" w:color="auto" w:fill="EFA380" w:themeFill="accent6" w:themeFillTint="7F"/>
      </w:tcPr>
    </w:tblStylePr>
  </w:style>
  <w:style w:type="table" w:styleId="ColorfulList">
    <w:name w:val="Colorful List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EEEEE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shd w:val="clear" w:color="auto" w:fill="DDDDDE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E9F8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D7FF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28" w:themeFill="accent2" w:themeFillShade="CC"/>
      </w:tcPr>
    </w:tblStylePr>
    <w:tblStylePr w:type="lastRow">
      <w:rPr>
        <w:b/>
        <w:bCs/>
        <w:color w:val="005128" w:themeColor="accent2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shd w:val="clear" w:color="auto" w:fill="ADFFD6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FC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8AA00" w:themeFill="accent4" w:themeFillShade="CC"/>
      </w:tcPr>
    </w:tblStylePr>
    <w:tblStylePr w:type="lastRow">
      <w:rPr>
        <w:b/>
        <w:bCs/>
        <w:color w:val="C8AA00" w:themeColor="accent4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FF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5A500" w:themeFill="accent3" w:themeFillShade="CC"/>
      </w:tcPr>
    </w:tblStylePr>
    <w:tblStylePr w:type="lastRow">
      <w:rPr>
        <w:b/>
        <w:bCs/>
        <w:color w:val="95A500" w:themeColor="accent3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FFF5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3F14" w:themeFill="accent6" w:themeFillShade="CC"/>
      </w:tcPr>
    </w:tblStylePr>
    <w:tblStylePr w:type="lastRow">
      <w:rPr>
        <w:b/>
        <w:bCs/>
        <w:color w:val="A03F14" w:themeColor="accent6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shd w:val="clear" w:color="auto" w:fill="FFECC9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</w:tblPr>
    <w:tcPr>
      <w:shd w:val="clear" w:color="auto" w:fill="FCEC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7D00" w:themeFill="accent5" w:themeFillShade="CC"/>
      </w:tcPr>
    </w:tblStylePr>
    <w:tblStylePr w:type="lastRow">
      <w:rPr>
        <w:b/>
        <w:bCs/>
        <w:color w:val="C17D00" w:themeColor="accent5" w:themeShade="CC"/>
      </w:rPr>
      <w:tblPr/>
      <w:tcPr>
        <w:tcBorders>
          <w:top w:val="single" w:sz="12" w:space="0" w:color="58595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shd w:val="clear" w:color="auto" w:fill="F8DA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58595B" w:themeColor="text1"/>
        <w:bottom w:val="single" w:sz="4" w:space="0" w:color="58595B" w:themeColor="text1"/>
        <w:right w:val="single" w:sz="4" w:space="0" w:color="58595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353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3536" w:themeColor="text1" w:themeShade="99"/>
          <w:insideV w:val="nil"/>
        </w:tcBorders>
        <w:shd w:val="clear" w:color="auto" w:fill="34353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Vert">
      <w:tblPr/>
      <w:tcPr>
        <w:shd w:val="clear" w:color="auto" w:fill="BBBCBD" w:themeFill="text1" w:themeFillTint="66"/>
      </w:tcPr>
    </w:tblStylePr>
    <w:tblStylePr w:type="band1Horz">
      <w:tblPr/>
      <w:tcPr>
        <w:shd w:val="clear" w:color="auto" w:fill="ABACAE" w:themeFill="text1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ColorfulShading-Accent1">
    <w:name w:val="Colorful Shading Accent 1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3AAA35" w:themeColor="accent1"/>
        <w:bottom w:val="single" w:sz="4" w:space="0" w:color="3AAA35" w:themeColor="accent1"/>
        <w:right w:val="single" w:sz="4" w:space="0" w:color="3AAA3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5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51F" w:themeColor="accent1" w:themeShade="99"/>
          <w:insideV w:val="nil"/>
        </w:tcBorders>
        <w:shd w:val="clear" w:color="auto" w:fill="2265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51F" w:themeFill="accent1" w:themeFillShade="99"/>
      </w:tcPr>
    </w:tblStylePr>
    <w:tblStylePr w:type="band1Vert">
      <w:tblPr/>
      <w:tcPr>
        <w:shd w:val="clear" w:color="auto" w:fill="A9E3A7" w:themeFill="accent1" w:themeFillTint="66"/>
      </w:tcPr>
    </w:tblStylePr>
    <w:tblStylePr w:type="band1Horz">
      <w:tblPr/>
      <w:tcPr>
        <w:shd w:val="clear" w:color="auto" w:fill="94DD92" w:themeFill="accent1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ColorfulShading-Accent2">
    <w:name w:val="Colorful Shading Accent 2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006633" w:themeColor="accent2"/>
        <w:left w:val="single" w:sz="4" w:space="0" w:color="006633" w:themeColor="accent2"/>
        <w:bottom w:val="single" w:sz="4" w:space="0" w:color="006633" w:themeColor="accent2"/>
        <w:right w:val="single" w:sz="4" w:space="0" w:color="0066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1E" w:themeColor="accent2" w:themeShade="99"/>
          <w:insideV w:val="nil"/>
        </w:tcBorders>
        <w:shd w:val="clear" w:color="auto" w:fill="003D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1E" w:themeFill="accent2" w:themeFillShade="99"/>
      </w:tcPr>
    </w:tblStylePr>
    <w:tblStylePr w:type="band1Vert">
      <w:tblPr/>
      <w:tcPr>
        <w:shd w:val="clear" w:color="auto" w:fill="5BFFAD" w:themeFill="accent2" w:themeFillTint="66"/>
      </w:tcPr>
    </w:tblStylePr>
    <w:tblStylePr w:type="band1Horz">
      <w:tblPr/>
      <w:tcPr>
        <w:shd w:val="clear" w:color="auto" w:fill="33FF98" w:themeFill="accent2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ColorfulShading-Accent3">
    <w:name w:val="Colorful Shading Accent 3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FAD500" w:themeColor="accent4"/>
        <w:left w:val="single" w:sz="4" w:space="0" w:color="BCCF00" w:themeColor="accent3"/>
        <w:bottom w:val="single" w:sz="4" w:space="0" w:color="BCCF00" w:themeColor="accent3"/>
        <w:right w:val="single" w:sz="4" w:space="0" w:color="BCCF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D5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7C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7C00" w:themeColor="accent3" w:themeShade="99"/>
          <w:insideV w:val="nil"/>
        </w:tcBorders>
        <w:shd w:val="clear" w:color="auto" w:fill="707C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C00" w:themeFill="accent3" w:themeFillShade="99"/>
      </w:tcPr>
    </w:tblStylePr>
    <w:tblStylePr w:type="band1Vert">
      <w:tblPr/>
      <w:tcPr>
        <w:shd w:val="clear" w:color="auto" w:fill="F3FF85" w:themeFill="accent3" w:themeFillTint="66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BCCF00" w:themeColor="accent3"/>
        <w:left w:val="single" w:sz="4" w:space="0" w:color="FAD500" w:themeColor="accent4"/>
        <w:bottom w:val="single" w:sz="4" w:space="0" w:color="FAD500" w:themeColor="accent4"/>
        <w:right w:val="single" w:sz="4" w:space="0" w:color="FAD5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CCF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7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7F00" w:themeColor="accent4" w:themeShade="99"/>
          <w:insideV w:val="nil"/>
        </w:tcBorders>
        <w:shd w:val="clear" w:color="auto" w:fill="967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7F00" w:themeFill="accent4" w:themeFillShade="99"/>
      </w:tcPr>
    </w:tblStylePr>
    <w:tblStylePr w:type="band1Vert">
      <w:tblPr/>
      <w:tcPr>
        <w:shd w:val="clear" w:color="auto" w:fill="FFEF97" w:themeFill="accent4" w:themeFillTint="66"/>
      </w:tcPr>
    </w:tblStylePr>
    <w:tblStylePr w:type="band1Horz">
      <w:tblPr/>
      <w:tcPr>
        <w:shd w:val="clear" w:color="auto" w:fill="FFEB7D" w:themeFill="accent4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ColorfulShading-Accent5">
    <w:name w:val="Colorful Shading Accent 5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C85019" w:themeColor="accent6"/>
        <w:left w:val="single" w:sz="4" w:space="0" w:color="F29D00" w:themeColor="accent5"/>
        <w:bottom w:val="single" w:sz="4" w:space="0" w:color="F29D00" w:themeColor="accent5"/>
        <w:right w:val="single" w:sz="4" w:space="0" w:color="F29D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501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D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D00" w:themeColor="accent5" w:themeShade="99"/>
          <w:insideV w:val="nil"/>
        </w:tcBorders>
        <w:shd w:val="clear" w:color="auto" w:fill="915D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D00" w:themeFill="accent5" w:themeFillShade="99"/>
      </w:tcPr>
    </w:tblStylePr>
    <w:tblStylePr w:type="band1Vert">
      <w:tblPr/>
      <w:tcPr>
        <w:shd w:val="clear" w:color="auto" w:fill="FFD993" w:themeFill="accent5" w:themeFillTint="66"/>
      </w:tcPr>
    </w:tblStylePr>
    <w:tblStylePr w:type="band1Horz">
      <w:tblPr/>
      <w:tcPr>
        <w:shd w:val="clear" w:color="auto" w:fill="FFCF79" w:themeFill="accent5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table" w:styleId="ColorfulShading-Accent6">
    <w:name w:val="Colorful Shading Accent 6"/>
    <w:basedOn w:val="TableNormal"/>
    <w:uiPriority w:val="71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24" w:space="0" w:color="F29D00" w:themeColor="accent5"/>
        <w:left w:val="single" w:sz="4" w:space="0" w:color="C85019" w:themeColor="accent6"/>
        <w:bottom w:val="single" w:sz="4" w:space="0" w:color="C85019" w:themeColor="accent6"/>
        <w:right w:val="single" w:sz="4" w:space="0" w:color="C8501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9D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2F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2F0F" w:themeColor="accent6" w:themeShade="99"/>
          <w:insideV w:val="nil"/>
        </w:tcBorders>
        <w:shd w:val="clear" w:color="auto" w:fill="782F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2F0F" w:themeFill="accent6" w:themeFillShade="99"/>
      </w:tcPr>
    </w:tblStylePr>
    <w:tblStylePr w:type="band1Vert">
      <w:tblPr/>
      <w:tcPr>
        <w:shd w:val="clear" w:color="auto" w:fill="F2B599" w:themeFill="accent6" w:themeFillTint="66"/>
      </w:tcPr>
    </w:tblStylePr>
    <w:tblStylePr w:type="band1Horz">
      <w:tblPr/>
      <w:tcPr>
        <w:shd w:val="clear" w:color="auto" w:fill="EFA380" w:themeFill="accent6" w:themeFillTint="7F"/>
      </w:tcPr>
    </w:tblStylePr>
    <w:tblStylePr w:type="neCell">
      <w:rPr>
        <w:color w:val="58595B" w:themeColor="text1"/>
      </w:rPr>
    </w:tblStylePr>
    <w:tblStylePr w:type="nwCell">
      <w:rPr>
        <w:color w:val="58595B" w:themeColor="text1"/>
      </w:r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8B49F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9F6"/>
    <w:rPr>
      <w:rFonts w:ascii="Arial" w:hAnsi="Arial"/>
      <w:b/>
      <w:bCs/>
      <w:color w:val="58595B"/>
      <w:sz w:val="20"/>
      <w:szCs w:val="20"/>
    </w:rPr>
  </w:style>
  <w:style w:type="table" w:styleId="DarkList">
    <w:name w:val="Dark List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58595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2C2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4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3AAA3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54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7F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F27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0066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6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BCCF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6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9B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9B00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FAD5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9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9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9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F29D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5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5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8B49F6"/>
    <w:pPr>
      <w:spacing w:after="0" w:line="240" w:lineRule="auto"/>
      <w:jc w:val="both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C8501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270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3B1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B1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B49F6"/>
  </w:style>
  <w:style w:type="character" w:customStyle="1" w:styleId="DateChar">
    <w:name w:val="Date Char"/>
    <w:basedOn w:val="DefaultParagraphFont"/>
    <w:link w:val="Date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49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9F6"/>
    <w:rPr>
      <w:rFonts w:ascii="Tahoma" w:hAnsi="Tahoma" w:cs="Tahoma"/>
      <w:color w:val="58595B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B49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B49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B49F6"/>
    <w:p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aliases w:val="T6 Sciensano Char,T6 Char"/>
    <w:basedOn w:val="DefaultParagraphFont"/>
    <w:link w:val="Heading6"/>
    <w:uiPriority w:val="9"/>
    <w:rsid w:val="008B49F6"/>
    <w:rPr>
      <w:rFonts w:eastAsiaTheme="majorEastAsia" w:cstheme="majorBidi"/>
      <w:b/>
      <w:iCs/>
      <w:color w:val="39B54A"/>
      <w:sz w:val="32"/>
      <w:szCs w:val="20"/>
    </w:rPr>
  </w:style>
  <w:style w:type="character" w:customStyle="1" w:styleId="Heading7Char">
    <w:name w:val="Heading 7 Char"/>
    <w:aliases w:val="T7 Sciensano Char,T7 Char"/>
    <w:basedOn w:val="DefaultParagraphFont"/>
    <w:link w:val="Heading7"/>
    <w:uiPriority w:val="9"/>
    <w:rsid w:val="008B49F6"/>
    <w:rPr>
      <w:rFonts w:eastAsiaTheme="majorEastAsia" w:cstheme="majorBidi"/>
      <w:b/>
      <w:iCs/>
      <w:smallCaps/>
      <w:color w:val="39B54A"/>
      <w:sz w:val="28"/>
      <w:szCs w:val="20"/>
    </w:rPr>
  </w:style>
  <w:style w:type="character" w:customStyle="1" w:styleId="Heading8Char">
    <w:name w:val="Heading 8 Char"/>
    <w:aliases w:val="T8 Sciensano Char,T8 Char"/>
    <w:basedOn w:val="DefaultParagraphFont"/>
    <w:link w:val="Heading8"/>
    <w:uiPriority w:val="9"/>
    <w:rsid w:val="008B49F6"/>
    <w:rPr>
      <w:rFonts w:eastAsiaTheme="majorEastAsia" w:cstheme="majorBidi"/>
      <w:b/>
      <w:color w:val="B2D235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9F6"/>
    <w:rPr>
      <w:rFonts w:asciiTheme="majorHAnsi" w:eastAsiaTheme="majorEastAsia" w:hAnsiTheme="majorHAnsi" w:cstheme="majorBidi"/>
      <w:i/>
      <w:iCs/>
      <w:color w:val="808285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B49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B49F6"/>
    <w:rPr>
      <w:rFonts w:ascii="Arial" w:hAnsi="Arial"/>
      <w:i/>
      <w:iCs/>
      <w:color w:val="58595B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49F6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49F6"/>
    <w:rPr>
      <w:rFonts w:ascii="Consolas" w:hAnsi="Consolas"/>
      <w:color w:val="58595B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B49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B49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B49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B49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B49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B49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B49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B49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B49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B49F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9F6"/>
    <w:pPr>
      <w:pBdr>
        <w:bottom w:val="single" w:sz="4" w:space="4" w:color="3AAA35" w:themeColor="accent1"/>
      </w:pBdr>
      <w:spacing w:before="200" w:after="280"/>
      <w:ind w:left="936" w:right="936"/>
    </w:pPr>
    <w:rPr>
      <w:b/>
      <w:bCs/>
      <w:i/>
      <w:iCs/>
      <w:color w:val="3AAA3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9F6"/>
    <w:rPr>
      <w:rFonts w:ascii="Arial" w:hAnsi="Arial"/>
      <w:b/>
      <w:bCs/>
      <w:i/>
      <w:iCs/>
      <w:color w:val="3AAA35" w:themeColor="accent1"/>
      <w:sz w:val="20"/>
      <w:szCs w:val="20"/>
    </w:rPr>
  </w:style>
  <w:style w:type="table" w:styleId="LightGrid">
    <w:name w:val="Light Grid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  <w:insideH w:val="single" w:sz="8" w:space="0" w:color="58595B" w:themeColor="text1"/>
        <w:insideV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18" w:space="0" w:color="58595B" w:themeColor="text1"/>
          <w:right w:val="single" w:sz="8" w:space="0" w:color="58595B" w:themeColor="text1"/>
          <w:insideH w:val="nil"/>
          <w:insideV w:val="single" w:sz="8" w:space="0" w:color="58595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H w:val="nil"/>
          <w:insideV w:val="single" w:sz="8" w:space="0" w:color="58595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band1Vert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  <w:shd w:val="clear" w:color="auto" w:fill="D5D5D6" w:themeFill="text1" w:themeFillTint="3F"/>
      </w:tcPr>
    </w:tblStylePr>
    <w:tblStylePr w:type="band1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V w:val="single" w:sz="8" w:space="0" w:color="58595B" w:themeColor="text1"/>
        </w:tcBorders>
        <w:shd w:val="clear" w:color="auto" w:fill="D5D5D6" w:themeFill="text1" w:themeFillTint="3F"/>
      </w:tcPr>
    </w:tblStylePr>
    <w:tblStylePr w:type="band2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  <w:insideV w:val="single" w:sz="8" w:space="0" w:color="58595B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  <w:insideH w:val="single" w:sz="8" w:space="0" w:color="3AAA35" w:themeColor="accent1"/>
        <w:insideV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18" w:space="0" w:color="3AAA35" w:themeColor="accent1"/>
          <w:right w:val="single" w:sz="8" w:space="0" w:color="3AAA35" w:themeColor="accent1"/>
          <w:insideH w:val="nil"/>
          <w:insideV w:val="single" w:sz="8" w:space="0" w:color="3AAA3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H w:val="nil"/>
          <w:insideV w:val="single" w:sz="8" w:space="0" w:color="3AAA3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band1Vert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  <w:shd w:val="clear" w:color="auto" w:fill="CAEEC8" w:themeFill="accent1" w:themeFillTint="3F"/>
      </w:tcPr>
    </w:tblStylePr>
    <w:tblStylePr w:type="band1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V w:val="single" w:sz="8" w:space="0" w:color="3AAA35" w:themeColor="accent1"/>
        </w:tcBorders>
        <w:shd w:val="clear" w:color="auto" w:fill="CAEEC8" w:themeFill="accent1" w:themeFillTint="3F"/>
      </w:tcPr>
    </w:tblStylePr>
    <w:tblStylePr w:type="band2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  <w:insideV w:val="single" w:sz="8" w:space="0" w:color="3AAA3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  <w:insideH w:val="single" w:sz="8" w:space="0" w:color="006633" w:themeColor="accent2"/>
        <w:insideV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18" w:space="0" w:color="006633" w:themeColor="accent2"/>
          <w:right w:val="single" w:sz="8" w:space="0" w:color="006633" w:themeColor="accent2"/>
          <w:insideH w:val="nil"/>
          <w:insideV w:val="single" w:sz="8" w:space="0" w:color="0066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H w:val="nil"/>
          <w:insideV w:val="single" w:sz="8" w:space="0" w:color="0066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band1Vert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  <w:shd w:val="clear" w:color="auto" w:fill="9AFFCC" w:themeFill="accent2" w:themeFillTint="3F"/>
      </w:tcPr>
    </w:tblStylePr>
    <w:tblStylePr w:type="band1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V w:val="single" w:sz="8" w:space="0" w:color="006633" w:themeColor="accent2"/>
        </w:tcBorders>
        <w:shd w:val="clear" w:color="auto" w:fill="9AFFCC" w:themeFill="accent2" w:themeFillTint="3F"/>
      </w:tcPr>
    </w:tblStylePr>
    <w:tblStylePr w:type="band2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  <w:insideV w:val="single" w:sz="8" w:space="0" w:color="006633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  <w:insideH w:val="single" w:sz="8" w:space="0" w:color="BCCF00" w:themeColor="accent3"/>
        <w:insideV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18" w:space="0" w:color="BCCF00" w:themeColor="accent3"/>
          <w:right w:val="single" w:sz="8" w:space="0" w:color="BCCF00" w:themeColor="accent3"/>
          <w:insideH w:val="nil"/>
          <w:insideV w:val="single" w:sz="8" w:space="0" w:color="BCCF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H w:val="nil"/>
          <w:insideV w:val="single" w:sz="8" w:space="0" w:color="BCCF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band1Vert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  <w:shd w:val="clear" w:color="auto" w:fill="F7FFB4" w:themeFill="accent3" w:themeFillTint="3F"/>
      </w:tcPr>
    </w:tblStylePr>
    <w:tblStylePr w:type="band1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V w:val="single" w:sz="8" w:space="0" w:color="BCCF00" w:themeColor="accent3"/>
        </w:tcBorders>
        <w:shd w:val="clear" w:color="auto" w:fill="F7FFB4" w:themeFill="accent3" w:themeFillTint="3F"/>
      </w:tcPr>
    </w:tblStylePr>
    <w:tblStylePr w:type="band2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  <w:insideV w:val="single" w:sz="8" w:space="0" w:color="BCCF00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  <w:insideH w:val="single" w:sz="8" w:space="0" w:color="FAD500" w:themeColor="accent4"/>
        <w:insideV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18" w:space="0" w:color="FAD500" w:themeColor="accent4"/>
          <w:right w:val="single" w:sz="8" w:space="0" w:color="FAD500" w:themeColor="accent4"/>
          <w:insideH w:val="nil"/>
          <w:insideV w:val="single" w:sz="8" w:space="0" w:color="FAD5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H w:val="nil"/>
          <w:insideV w:val="single" w:sz="8" w:space="0" w:color="FAD5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band1Vert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  <w:shd w:val="clear" w:color="auto" w:fill="FFF5BE" w:themeFill="accent4" w:themeFillTint="3F"/>
      </w:tcPr>
    </w:tblStylePr>
    <w:tblStylePr w:type="band1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V w:val="single" w:sz="8" w:space="0" w:color="FAD500" w:themeColor="accent4"/>
        </w:tcBorders>
        <w:shd w:val="clear" w:color="auto" w:fill="FFF5BE" w:themeFill="accent4" w:themeFillTint="3F"/>
      </w:tcPr>
    </w:tblStylePr>
    <w:tblStylePr w:type="band2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  <w:insideV w:val="single" w:sz="8" w:space="0" w:color="FAD5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  <w:insideH w:val="single" w:sz="8" w:space="0" w:color="F29D00" w:themeColor="accent5"/>
        <w:insideV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18" w:space="0" w:color="F29D00" w:themeColor="accent5"/>
          <w:right w:val="single" w:sz="8" w:space="0" w:color="F29D00" w:themeColor="accent5"/>
          <w:insideH w:val="nil"/>
          <w:insideV w:val="single" w:sz="8" w:space="0" w:color="F29D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H w:val="nil"/>
          <w:insideV w:val="single" w:sz="8" w:space="0" w:color="F29D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band1Vert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  <w:shd w:val="clear" w:color="auto" w:fill="FFE7BC" w:themeFill="accent5" w:themeFillTint="3F"/>
      </w:tcPr>
    </w:tblStylePr>
    <w:tblStylePr w:type="band1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V w:val="single" w:sz="8" w:space="0" w:color="F29D00" w:themeColor="accent5"/>
        </w:tcBorders>
        <w:shd w:val="clear" w:color="auto" w:fill="FFE7BC" w:themeFill="accent5" w:themeFillTint="3F"/>
      </w:tcPr>
    </w:tblStylePr>
    <w:tblStylePr w:type="band2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  <w:insideV w:val="single" w:sz="8" w:space="0" w:color="F29D00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  <w:insideH w:val="single" w:sz="8" w:space="0" w:color="C85019" w:themeColor="accent6"/>
        <w:insideV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18" w:space="0" w:color="C85019" w:themeColor="accent6"/>
          <w:right w:val="single" w:sz="8" w:space="0" w:color="C85019" w:themeColor="accent6"/>
          <w:insideH w:val="nil"/>
          <w:insideV w:val="single" w:sz="8" w:space="0" w:color="C8501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H w:val="nil"/>
          <w:insideV w:val="single" w:sz="8" w:space="0" w:color="C8501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band1Vert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  <w:shd w:val="clear" w:color="auto" w:fill="F7D1C0" w:themeFill="accent6" w:themeFillTint="3F"/>
      </w:tcPr>
    </w:tblStylePr>
    <w:tblStylePr w:type="band1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V w:val="single" w:sz="8" w:space="0" w:color="C85019" w:themeColor="accent6"/>
        </w:tcBorders>
        <w:shd w:val="clear" w:color="auto" w:fill="F7D1C0" w:themeFill="accent6" w:themeFillTint="3F"/>
      </w:tcPr>
    </w:tblStylePr>
    <w:tblStylePr w:type="band2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  <w:insideV w:val="single" w:sz="8" w:space="0" w:color="C85019" w:themeColor="accent6"/>
        </w:tcBorders>
      </w:tcPr>
    </w:tblStylePr>
  </w:style>
  <w:style w:type="table" w:styleId="LightList">
    <w:name w:val="Light List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  <w:tblStylePr w:type="band1Horz">
      <w:tblPr/>
      <w:tcPr>
        <w:tcBorders>
          <w:top w:val="single" w:sz="8" w:space="0" w:color="58595B" w:themeColor="text1"/>
          <w:left w:val="single" w:sz="8" w:space="0" w:color="58595B" w:themeColor="text1"/>
          <w:bottom w:val="single" w:sz="8" w:space="0" w:color="58595B" w:themeColor="text1"/>
          <w:right w:val="single" w:sz="8" w:space="0" w:color="58595B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  <w:tblStylePr w:type="band1Horz">
      <w:tblPr/>
      <w:tcPr>
        <w:tcBorders>
          <w:top w:val="single" w:sz="8" w:space="0" w:color="3AAA35" w:themeColor="accent1"/>
          <w:left w:val="single" w:sz="8" w:space="0" w:color="3AAA35" w:themeColor="accent1"/>
          <w:bottom w:val="single" w:sz="8" w:space="0" w:color="3AAA35" w:themeColor="accent1"/>
          <w:right w:val="single" w:sz="8" w:space="0" w:color="3AAA3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  <w:tblStylePr w:type="band1Horz">
      <w:tblPr/>
      <w:tcPr>
        <w:tcBorders>
          <w:top w:val="single" w:sz="8" w:space="0" w:color="006633" w:themeColor="accent2"/>
          <w:left w:val="single" w:sz="8" w:space="0" w:color="006633" w:themeColor="accent2"/>
          <w:bottom w:val="single" w:sz="8" w:space="0" w:color="006633" w:themeColor="accent2"/>
          <w:right w:val="single" w:sz="8" w:space="0" w:color="006633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  <w:tblStylePr w:type="band1Horz">
      <w:tblPr/>
      <w:tcPr>
        <w:tcBorders>
          <w:top w:val="single" w:sz="8" w:space="0" w:color="BCCF00" w:themeColor="accent3"/>
          <w:left w:val="single" w:sz="8" w:space="0" w:color="BCCF00" w:themeColor="accent3"/>
          <w:bottom w:val="single" w:sz="8" w:space="0" w:color="BCCF00" w:themeColor="accent3"/>
          <w:right w:val="single" w:sz="8" w:space="0" w:color="BCCF00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  <w:tblStylePr w:type="band1Horz">
      <w:tblPr/>
      <w:tcPr>
        <w:tcBorders>
          <w:top w:val="single" w:sz="8" w:space="0" w:color="FAD500" w:themeColor="accent4"/>
          <w:left w:val="single" w:sz="8" w:space="0" w:color="FAD500" w:themeColor="accent4"/>
          <w:bottom w:val="single" w:sz="8" w:space="0" w:color="FAD500" w:themeColor="accent4"/>
          <w:right w:val="single" w:sz="8" w:space="0" w:color="FAD5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  <w:tblStylePr w:type="band1Horz">
      <w:tblPr/>
      <w:tcPr>
        <w:tcBorders>
          <w:top w:val="single" w:sz="8" w:space="0" w:color="F29D00" w:themeColor="accent5"/>
          <w:left w:val="single" w:sz="8" w:space="0" w:color="F29D00" w:themeColor="accent5"/>
          <w:bottom w:val="single" w:sz="8" w:space="0" w:color="F29D00" w:themeColor="accent5"/>
          <w:right w:val="single" w:sz="8" w:space="0" w:color="F29D00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  <w:tblStylePr w:type="band1Horz">
      <w:tblPr/>
      <w:tcPr>
        <w:tcBorders>
          <w:top w:val="single" w:sz="8" w:space="0" w:color="C85019" w:themeColor="accent6"/>
          <w:left w:val="single" w:sz="8" w:space="0" w:color="C85019" w:themeColor="accent6"/>
          <w:bottom w:val="single" w:sz="8" w:space="0" w:color="C85019" w:themeColor="accent6"/>
          <w:right w:val="single" w:sz="8" w:space="0" w:color="C85019" w:themeColor="accent6"/>
        </w:tcBorders>
      </w:tcPr>
    </w:tblStylePr>
  </w:style>
  <w:style w:type="table" w:styleId="LightShading">
    <w:name w:val="Light Shading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424244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bottom w:val="single" w:sz="8" w:space="0" w:color="58595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595B" w:themeColor="text1"/>
          <w:left w:val="nil"/>
          <w:bottom w:val="single" w:sz="8" w:space="0" w:color="58595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2B7F27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bottom w:val="single" w:sz="8" w:space="0" w:color="3AAA3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A35" w:themeColor="accent1"/>
          <w:left w:val="nil"/>
          <w:bottom w:val="single" w:sz="8" w:space="0" w:color="3AAA3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A35" w:themeColor="accent1"/>
          <w:left w:val="nil"/>
          <w:bottom w:val="single" w:sz="8" w:space="0" w:color="3AAA3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004C26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bottom w:val="single" w:sz="8" w:space="0" w:color="0066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3" w:themeColor="accent2"/>
          <w:left w:val="nil"/>
          <w:bottom w:val="single" w:sz="8" w:space="0" w:color="0066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3" w:themeColor="accent2"/>
          <w:left w:val="nil"/>
          <w:bottom w:val="single" w:sz="8" w:space="0" w:color="0066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8C9B00" w:themeColor="accent3" w:themeShade="BF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bottom w:val="single" w:sz="8" w:space="0" w:color="BCCF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CF00" w:themeColor="accent3"/>
          <w:left w:val="nil"/>
          <w:bottom w:val="single" w:sz="8" w:space="0" w:color="BCCF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CF00" w:themeColor="accent3"/>
          <w:left w:val="nil"/>
          <w:bottom w:val="single" w:sz="8" w:space="0" w:color="BCCF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BB9F00" w:themeColor="accent4" w:themeShade="BF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bottom w:val="single" w:sz="8" w:space="0" w:color="FAD5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500" w:themeColor="accent4"/>
          <w:left w:val="nil"/>
          <w:bottom w:val="single" w:sz="8" w:space="0" w:color="FAD5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500" w:themeColor="accent4"/>
          <w:left w:val="nil"/>
          <w:bottom w:val="single" w:sz="8" w:space="0" w:color="FAD5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B57500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bottom w:val="single" w:sz="8" w:space="0" w:color="F29D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9D00" w:themeColor="accent5"/>
          <w:left w:val="nil"/>
          <w:bottom w:val="single" w:sz="8" w:space="0" w:color="F29D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9D00" w:themeColor="accent5"/>
          <w:left w:val="nil"/>
          <w:bottom w:val="single" w:sz="8" w:space="0" w:color="F29D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8B49F6"/>
    <w:pPr>
      <w:spacing w:after="0" w:line="240" w:lineRule="auto"/>
      <w:jc w:val="both"/>
    </w:pPr>
    <w:rPr>
      <w:rFonts w:ascii="Arial" w:hAnsi="Arial"/>
      <w:color w:val="953B12" w:themeColor="accent6" w:themeShade="BF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bottom w:val="single" w:sz="8" w:space="0" w:color="C8501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5019" w:themeColor="accent6"/>
          <w:left w:val="nil"/>
          <w:bottom w:val="single" w:sz="8" w:space="0" w:color="C8501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5019" w:themeColor="accent6"/>
          <w:left w:val="nil"/>
          <w:bottom w:val="single" w:sz="8" w:space="0" w:color="C8501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8B49F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B49F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B49F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B49F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B49F6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B49F6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B49F6"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49F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B49F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B49F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B49F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B49F6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8B49F6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B49F6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B49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color w:val="58595B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B49F6"/>
    <w:rPr>
      <w:rFonts w:ascii="Consolas" w:hAnsi="Consolas"/>
      <w:color w:val="58595B"/>
      <w:sz w:val="20"/>
      <w:szCs w:val="20"/>
      <w:lang w:val="en-GB"/>
    </w:rPr>
  </w:style>
  <w:style w:type="table" w:styleId="MediumGrid1">
    <w:name w:val="Medium Grid 1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808285" w:themeColor="text1" w:themeTint="BF"/>
        <w:left w:val="single" w:sz="8" w:space="0" w:color="808285" w:themeColor="text1" w:themeTint="BF"/>
        <w:bottom w:val="single" w:sz="8" w:space="0" w:color="808285" w:themeColor="text1" w:themeTint="BF"/>
        <w:right w:val="single" w:sz="8" w:space="0" w:color="808285" w:themeColor="text1" w:themeTint="BF"/>
        <w:insideH w:val="single" w:sz="8" w:space="0" w:color="808285" w:themeColor="text1" w:themeTint="BF"/>
        <w:insideV w:val="single" w:sz="8" w:space="0" w:color="808285" w:themeColor="text1" w:themeTint="BF"/>
      </w:tblBorders>
    </w:tblPr>
    <w:tcPr>
      <w:shd w:val="clear" w:color="auto" w:fill="D5D5D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828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shd w:val="clear" w:color="auto" w:fill="ABACAE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5FCC5B" w:themeColor="accent1" w:themeTint="BF"/>
        <w:left w:val="single" w:sz="8" w:space="0" w:color="5FCC5B" w:themeColor="accent1" w:themeTint="BF"/>
        <w:bottom w:val="single" w:sz="8" w:space="0" w:color="5FCC5B" w:themeColor="accent1" w:themeTint="BF"/>
        <w:right w:val="single" w:sz="8" w:space="0" w:color="5FCC5B" w:themeColor="accent1" w:themeTint="BF"/>
        <w:insideH w:val="single" w:sz="8" w:space="0" w:color="5FCC5B" w:themeColor="accent1" w:themeTint="BF"/>
        <w:insideV w:val="single" w:sz="8" w:space="0" w:color="5FCC5B" w:themeColor="accent1" w:themeTint="BF"/>
      </w:tblBorders>
    </w:tblPr>
    <w:tcPr>
      <w:shd w:val="clear" w:color="auto" w:fill="CAEEC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CC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shd w:val="clear" w:color="auto" w:fill="94DD92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00CC65" w:themeColor="accent2" w:themeTint="BF"/>
        <w:left w:val="single" w:sz="8" w:space="0" w:color="00CC65" w:themeColor="accent2" w:themeTint="BF"/>
        <w:bottom w:val="single" w:sz="8" w:space="0" w:color="00CC65" w:themeColor="accent2" w:themeTint="BF"/>
        <w:right w:val="single" w:sz="8" w:space="0" w:color="00CC65" w:themeColor="accent2" w:themeTint="BF"/>
        <w:insideH w:val="single" w:sz="8" w:space="0" w:color="00CC65" w:themeColor="accent2" w:themeTint="BF"/>
        <w:insideV w:val="single" w:sz="8" w:space="0" w:color="00CC65" w:themeColor="accent2" w:themeTint="BF"/>
      </w:tblBorders>
    </w:tblPr>
    <w:tcPr>
      <w:shd w:val="clear" w:color="auto" w:fill="9AFF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shd w:val="clear" w:color="auto" w:fill="33FF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E9FF1C" w:themeColor="accent3" w:themeTint="BF"/>
        <w:left w:val="single" w:sz="8" w:space="0" w:color="E9FF1C" w:themeColor="accent3" w:themeTint="BF"/>
        <w:bottom w:val="single" w:sz="8" w:space="0" w:color="E9FF1C" w:themeColor="accent3" w:themeTint="BF"/>
        <w:right w:val="single" w:sz="8" w:space="0" w:color="E9FF1C" w:themeColor="accent3" w:themeTint="BF"/>
        <w:insideH w:val="single" w:sz="8" w:space="0" w:color="E9FF1C" w:themeColor="accent3" w:themeTint="BF"/>
        <w:insideV w:val="single" w:sz="8" w:space="0" w:color="E9FF1C" w:themeColor="accent3" w:themeTint="BF"/>
      </w:tblBorders>
    </w:tblPr>
    <w:tcPr>
      <w:shd w:val="clear" w:color="auto" w:fill="F7FFB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FF1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shd w:val="clear" w:color="auto" w:fill="F0FF68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E13C" w:themeColor="accent4" w:themeTint="BF"/>
        <w:left w:val="single" w:sz="8" w:space="0" w:color="FFE13C" w:themeColor="accent4" w:themeTint="BF"/>
        <w:bottom w:val="single" w:sz="8" w:space="0" w:color="FFE13C" w:themeColor="accent4" w:themeTint="BF"/>
        <w:right w:val="single" w:sz="8" w:space="0" w:color="FFE13C" w:themeColor="accent4" w:themeTint="BF"/>
        <w:insideH w:val="single" w:sz="8" w:space="0" w:color="FFE13C" w:themeColor="accent4" w:themeTint="BF"/>
        <w:insideV w:val="single" w:sz="8" w:space="0" w:color="FFE13C" w:themeColor="accent4" w:themeTint="BF"/>
      </w:tblBorders>
    </w:tblPr>
    <w:tcPr>
      <w:shd w:val="clear" w:color="auto" w:fill="FFF5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1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shd w:val="clear" w:color="auto" w:fill="FFEB7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B836" w:themeColor="accent5" w:themeTint="BF"/>
        <w:left w:val="single" w:sz="8" w:space="0" w:color="FFB836" w:themeColor="accent5" w:themeTint="BF"/>
        <w:bottom w:val="single" w:sz="8" w:space="0" w:color="FFB836" w:themeColor="accent5" w:themeTint="BF"/>
        <w:right w:val="single" w:sz="8" w:space="0" w:color="FFB836" w:themeColor="accent5" w:themeTint="BF"/>
        <w:insideH w:val="single" w:sz="8" w:space="0" w:color="FFB836" w:themeColor="accent5" w:themeTint="BF"/>
        <w:insideV w:val="single" w:sz="8" w:space="0" w:color="FFB836" w:themeColor="accent5" w:themeTint="BF"/>
      </w:tblBorders>
    </w:tblPr>
    <w:tcPr>
      <w:shd w:val="clear" w:color="auto" w:fill="FFE7B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83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shd w:val="clear" w:color="auto" w:fill="FFCF79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E77541" w:themeColor="accent6" w:themeTint="BF"/>
        <w:left w:val="single" w:sz="8" w:space="0" w:color="E77541" w:themeColor="accent6" w:themeTint="BF"/>
        <w:bottom w:val="single" w:sz="8" w:space="0" w:color="E77541" w:themeColor="accent6" w:themeTint="BF"/>
        <w:right w:val="single" w:sz="8" w:space="0" w:color="E77541" w:themeColor="accent6" w:themeTint="BF"/>
        <w:insideH w:val="single" w:sz="8" w:space="0" w:color="E77541" w:themeColor="accent6" w:themeTint="BF"/>
        <w:insideV w:val="single" w:sz="8" w:space="0" w:color="E77541" w:themeColor="accent6" w:themeTint="BF"/>
      </w:tblBorders>
    </w:tblPr>
    <w:tcPr>
      <w:shd w:val="clear" w:color="auto" w:fill="F7D1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54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shd w:val="clear" w:color="auto" w:fill="EFA380" w:themeFill="accent6" w:themeFillTint="7F"/>
      </w:tcPr>
    </w:tblStylePr>
  </w:style>
  <w:style w:type="table" w:styleId="MediumGrid2">
    <w:name w:val="Medium Grid 2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  <w:insideH w:val="single" w:sz="8" w:space="0" w:color="58595B" w:themeColor="text1"/>
        <w:insideV w:val="single" w:sz="8" w:space="0" w:color="58595B" w:themeColor="text1"/>
      </w:tblBorders>
    </w:tblPr>
    <w:tcPr>
      <w:shd w:val="clear" w:color="auto" w:fill="D5D5D6" w:themeFill="text1" w:themeFillTint="3F"/>
    </w:tcPr>
    <w:tblStylePr w:type="firstRow">
      <w:rPr>
        <w:b/>
        <w:bCs/>
        <w:color w:val="58595B" w:themeColor="text1"/>
      </w:rPr>
      <w:tblPr/>
      <w:tcPr>
        <w:shd w:val="clear" w:color="auto" w:fill="EEEEEF" w:themeFill="text1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E" w:themeFill="text1" w:themeFillTint="33"/>
      </w:tcPr>
    </w:tblStylePr>
    <w:tblStylePr w:type="band1Vert">
      <w:tblPr/>
      <w:tcPr>
        <w:shd w:val="clear" w:color="auto" w:fill="ABACAE" w:themeFill="text1" w:themeFillTint="7F"/>
      </w:tcPr>
    </w:tblStylePr>
    <w:tblStylePr w:type="band1Horz">
      <w:tblPr/>
      <w:tcPr>
        <w:tcBorders>
          <w:insideH w:val="single" w:sz="6" w:space="0" w:color="58595B" w:themeColor="text1"/>
          <w:insideV w:val="single" w:sz="6" w:space="0" w:color="58595B" w:themeColor="text1"/>
        </w:tcBorders>
        <w:shd w:val="clear" w:color="auto" w:fill="ABACAE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  <w:insideH w:val="single" w:sz="8" w:space="0" w:color="3AAA35" w:themeColor="accent1"/>
        <w:insideV w:val="single" w:sz="8" w:space="0" w:color="3AAA35" w:themeColor="accent1"/>
      </w:tblBorders>
    </w:tblPr>
    <w:tcPr>
      <w:shd w:val="clear" w:color="auto" w:fill="CAEEC8" w:themeFill="accent1" w:themeFillTint="3F"/>
    </w:tcPr>
    <w:tblStylePr w:type="firstRow">
      <w:rPr>
        <w:b/>
        <w:bCs/>
        <w:color w:val="58595B" w:themeColor="text1"/>
      </w:rPr>
      <w:tblPr/>
      <w:tcPr>
        <w:shd w:val="clear" w:color="auto" w:fill="E9F8E9" w:themeFill="accent1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1D3" w:themeFill="accent1" w:themeFillTint="33"/>
      </w:tcPr>
    </w:tblStylePr>
    <w:tblStylePr w:type="band1Vert">
      <w:tblPr/>
      <w:tcPr>
        <w:shd w:val="clear" w:color="auto" w:fill="94DD92" w:themeFill="accent1" w:themeFillTint="7F"/>
      </w:tcPr>
    </w:tblStylePr>
    <w:tblStylePr w:type="band1Horz">
      <w:tblPr/>
      <w:tcPr>
        <w:tcBorders>
          <w:insideH w:val="single" w:sz="6" w:space="0" w:color="3AAA35" w:themeColor="accent1"/>
          <w:insideV w:val="single" w:sz="6" w:space="0" w:color="3AAA35" w:themeColor="accent1"/>
        </w:tcBorders>
        <w:shd w:val="clear" w:color="auto" w:fill="94DD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  <w:insideH w:val="single" w:sz="8" w:space="0" w:color="006633" w:themeColor="accent2"/>
        <w:insideV w:val="single" w:sz="8" w:space="0" w:color="006633" w:themeColor="accent2"/>
      </w:tblBorders>
    </w:tblPr>
    <w:tcPr>
      <w:shd w:val="clear" w:color="auto" w:fill="9AFFCC" w:themeFill="accent2" w:themeFillTint="3F"/>
    </w:tcPr>
    <w:tblStylePr w:type="firstRow">
      <w:rPr>
        <w:b/>
        <w:bCs/>
        <w:color w:val="58595B" w:themeColor="text1"/>
      </w:rPr>
      <w:tblPr/>
      <w:tcPr>
        <w:shd w:val="clear" w:color="auto" w:fill="D7FFEA" w:themeFill="accent2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6" w:themeFill="accent2" w:themeFillTint="33"/>
      </w:tcPr>
    </w:tblStylePr>
    <w:tblStylePr w:type="band1Vert">
      <w:tblPr/>
      <w:tcPr>
        <w:shd w:val="clear" w:color="auto" w:fill="33FF98" w:themeFill="accent2" w:themeFillTint="7F"/>
      </w:tcPr>
    </w:tblStylePr>
    <w:tblStylePr w:type="band1Horz">
      <w:tblPr/>
      <w:tcPr>
        <w:tcBorders>
          <w:insideH w:val="single" w:sz="6" w:space="0" w:color="006633" w:themeColor="accent2"/>
          <w:insideV w:val="single" w:sz="6" w:space="0" w:color="006633" w:themeColor="accent2"/>
        </w:tcBorders>
        <w:shd w:val="clear" w:color="auto" w:fill="33FF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  <w:insideH w:val="single" w:sz="8" w:space="0" w:color="BCCF00" w:themeColor="accent3"/>
        <w:insideV w:val="single" w:sz="8" w:space="0" w:color="BCCF00" w:themeColor="accent3"/>
      </w:tblBorders>
    </w:tblPr>
    <w:tcPr>
      <w:shd w:val="clear" w:color="auto" w:fill="F7FFB4" w:themeFill="accent3" w:themeFillTint="3F"/>
    </w:tcPr>
    <w:tblStylePr w:type="firstRow">
      <w:rPr>
        <w:b/>
        <w:bCs/>
        <w:color w:val="58595B" w:themeColor="text1"/>
      </w:rPr>
      <w:tblPr/>
      <w:tcPr>
        <w:shd w:val="clear" w:color="auto" w:fill="FCFFE1" w:themeFill="accent3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FC2" w:themeFill="accent3" w:themeFillTint="33"/>
      </w:tcPr>
    </w:tblStylePr>
    <w:tblStylePr w:type="band1Vert">
      <w:tblPr/>
      <w:tcPr>
        <w:shd w:val="clear" w:color="auto" w:fill="F0FF68" w:themeFill="accent3" w:themeFillTint="7F"/>
      </w:tcPr>
    </w:tblStylePr>
    <w:tblStylePr w:type="band1Horz">
      <w:tblPr/>
      <w:tcPr>
        <w:tcBorders>
          <w:insideH w:val="single" w:sz="6" w:space="0" w:color="BCCF00" w:themeColor="accent3"/>
          <w:insideV w:val="single" w:sz="6" w:space="0" w:color="BCCF00" w:themeColor="accent3"/>
        </w:tcBorders>
        <w:shd w:val="clear" w:color="auto" w:fill="F0FF6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  <w:insideH w:val="single" w:sz="8" w:space="0" w:color="FAD500" w:themeColor="accent4"/>
        <w:insideV w:val="single" w:sz="8" w:space="0" w:color="FAD500" w:themeColor="accent4"/>
      </w:tblBorders>
    </w:tblPr>
    <w:tcPr>
      <w:shd w:val="clear" w:color="auto" w:fill="FFF5BE" w:themeFill="accent4" w:themeFillTint="3F"/>
    </w:tcPr>
    <w:tblStylePr w:type="firstRow">
      <w:rPr>
        <w:b/>
        <w:bCs/>
        <w:color w:val="58595B" w:themeColor="text1"/>
      </w:rPr>
      <w:tblPr/>
      <w:tcPr>
        <w:shd w:val="clear" w:color="auto" w:fill="FFFBE5" w:themeFill="accent4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B" w:themeFill="accent4" w:themeFillTint="33"/>
      </w:tcPr>
    </w:tblStylePr>
    <w:tblStylePr w:type="band1Vert">
      <w:tblPr/>
      <w:tcPr>
        <w:shd w:val="clear" w:color="auto" w:fill="FFEB7D" w:themeFill="accent4" w:themeFillTint="7F"/>
      </w:tcPr>
    </w:tblStylePr>
    <w:tblStylePr w:type="band1Horz">
      <w:tblPr/>
      <w:tcPr>
        <w:tcBorders>
          <w:insideH w:val="single" w:sz="6" w:space="0" w:color="FAD500" w:themeColor="accent4"/>
          <w:insideV w:val="single" w:sz="6" w:space="0" w:color="FAD500" w:themeColor="accent4"/>
        </w:tcBorders>
        <w:shd w:val="clear" w:color="auto" w:fill="FFEB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  <w:insideH w:val="single" w:sz="8" w:space="0" w:color="F29D00" w:themeColor="accent5"/>
        <w:insideV w:val="single" w:sz="8" w:space="0" w:color="F29D00" w:themeColor="accent5"/>
      </w:tblBorders>
    </w:tblPr>
    <w:tcPr>
      <w:shd w:val="clear" w:color="auto" w:fill="FFE7BC" w:themeFill="accent5" w:themeFillTint="3F"/>
    </w:tcPr>
    <w:tblStylePr w:type="firstRow">
      <w:rPr>
        <w:b/>
        <w:bCs/>
        <w:color w:val="58595B" w:themeColor="text1"/>
      </w:rPr>
      <w:tblPr/>
      <w:tcPr>
        <w:shd w:val="clear" w:color="auto" w:fill="FFF5E4" w:themeFill="accent5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9" w:themeFill="accent5" w:themeFillTint="33"/>
      </w:tcPr>
    </w:tblStylePr>
    <w:tblStylePr w:type="band1Vert">
      <w:tblPr/>
      <w:tcPr>
        <w:shd w:val="clear" w:color="auto" w:fill="FFCF79" w:themeFill="accent5" w:themeFillTint="7F"/>
      </w:tcPr>
    </w:tblStylePr>
    <w:tblStylePr w:type="band1Horz">
      <w:tblPr/>
      <w:tcPr>
        <w:tcBorders>
          <w:insideH w:val="single" w:sz="6" w:space="0" w:color="F29D00" w:themeColor="accent5"/>
          <w:insideV w:val="single" w:sz="6" w:space="0" w:color="F29D00" w:themeColor="accent5"/>
        </w:tcBorders>
        <w:shd w:val="clear" w:color="auto" w:fill="FFCF7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  <w:insideH w:val="single" w:sz="8" w:space="0" w:color="C85019" w:themeColor="accent6"/>
        <w:insideV w:val="single" w:sz="8" w:space="0" w:color="C85019" w:themeColor="accent6"/>
      </w:tblBorders>
    </w:tblPr>
    <w:tcPr>
      <w:shd w:val="clear" w:color="auto" w:fill="F7D1C0" w:themeFill="accent6" w:themeFillTint="3F"/>
    </w:tcPr>
    <w:tblStylePr w:type="firstRow">
      <w:rPr>
        <w:b/>
        <w:bCs/>
        <w:color w:val="58595B" w:themeColor="text1"/>
      </w:rPr>
      <w:tblPr/>
      <w:tcPr>
        <w:shd w:val="clear" w:color="auto" w:fill="FCECE6" w:themeFill="accent6" w:themeFillTint="19"/>
      </w:tcPr>
    </w:tblStylePr>
    <w:tblStylePr w:type="lastRow">
      <w:rPr>
        <w:b/>
        <w:bCs/>
        <w:color w:val="58595B" w:themeColor="text1"/>
      </w:rPr>
      <w:tblPr/>
      <w:tcPr>
        <w:tcBorders>
          <w:top w:val="single" w:sz="12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58595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CC" w:themeFill="accent6" w:themeFillTint="33"/>
      </w:tcPr>
    </w:tblStylePr>
    <w:tblStylePr w:type="band1Vert">
      <w:tblPr/>
      <w:tcPr>
        <w:shd w:val="clear" w:color="auto" w:fill="EFA380" w:themeFill="accent6" w:themeFillTint="7F"/>
      </w:tcPr>
    </w:tblStylePr>
    <w:tblStylePr w:type="band1Horz">
      <w:tblPr/>
      <w:tcPr>
        <w:tcBorders>
          <w:insideH w:val="single" w:sz="6" w:space="0" w:color="C85019" w:themeColor="accent6"/>
          <w:insideV w:val="single" w:sz="6" w:space="0" w:color="C85019" w:themeColor="accent6"/>
        </w:tcBorders>
        <w:shd w:val="clear" w:color="auto" w:fill="EFA3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595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595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595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595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ACAE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ACAE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EC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A3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A3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A3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A3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D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D92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FB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CF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CF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CF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CF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FF6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FF68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5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5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D5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D5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7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7B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9D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9D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9D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9D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F7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F79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1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501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501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501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501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3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380" w:themeFill="accent6" w:themeFillTint="7F"/>
      </w:tcPr>
    </w:tblStylePr>
  </w:style>
  <w:style w:type="table" w:styleId="MediumList1">
    <w:name w:val="Medium List 1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bottom w:val="single" w:sz="8" w:space="0" w:color="58595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595B" w:themeColor="text1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58595B" w:themeColor="text1"/>
          <w:bottom w:val="single" w:sz="8" w:space="0" w:color="58595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595B" w:themeColor="text1"/>
          <w:bottom w:val="single" w:sz="8" w:space="0" w:color="58595B" w:themeColor="text1"/>
        </w:tcBorders>
      </w:tcPr>
    </w:tblStylePr>
    <w:tblStylePr w:type="band1Vert">
      <w:tblPr/>
      <w:tcPr>
        <w:shd w:val="clear" w:color="auto" w:fill="D5D5D6" w:themeFill="text1" w:themeFillTint="3F"/>
      </w:tcPr>
    </w:tblStylePr>
    <w:tblStylePr w:type="band1Horz">
      <w:tblPr/>
      <w:tcPr>
        <w:shd w:val="clear" w:color="auto" w:fill="D5D5D6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bottom w:val="single" w:sz="8" w:space="0" w:color="3AAA3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A35" w:themeColor="accent1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3AAA35" w:themeColor="accent1"/>
          <w:bottom w:val="single" w:sz="8" w:space="0" w:color="3AAA3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A35" w:themeColor="accent1"/>
          <w:bottom w:val="single" w:sz="8" w:space="0" w:color="3AAA35" w:themeColor="accent1"/>
        </w:tcBorders>
      </w:tcPr>
    </w:tblStylePr>
    <w:tblStylePr w:type="band1Vert">
      <w:tblPr/>
      <w:tcPr>
        <w:shd w:val="clear" w:color="auto" w:fill="CAEEC8" w:themeFill="accent1" w:themeFillTint="3F"/>
      </w:tcPr>
    </w:tblStylePr>
    <w:tblStylePr w:type="band1Horz">
      <w:tblPr/>
      <w:tcPr>
        <w:shd w:val="clear" w:color="auto" w:fill="CAEEC8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bottom w:val="single" w:sz="8" w:space="0" w:color="0066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3" w:themeColor="accent2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006633" w:themeColor="accent2"/>
          <w:bottom w:val="single" w:sz="8" w:space="0" w:color="0066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3" w:themeColor="accent2"/>
          <w:bottom w:val="single" w:sz="8" w:space="0" w:color="006633" w:themeColor="accent2"/>
        </w:tcBorders>
      </w:tcPr>
    </w:tblStylePr>
    <w:tblStylePr w:type="band1Vert">
      <w:tblPr/>
      <w:tcPr>
        <w:shd w:val="clear" w:color="auto" w:fill="9AFFCC" w:themeFill="accent2" w:themeFillTint="3F"/>
      </w:tcPr>
    </w:tblStylePr>
    <w:tblStylePr w:type="band1Horz">
      <w:tblPr/>
      <w:tcPr>
        <w:shd w:val="clear" w:color="auto" w:fill="9AFF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bottom w:val="single" w:sz="8" w:space="0" w:color="BCCF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CF00" w:themeColor="accent3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BCCF00" w:themeColor="accent3"/>
          <w:bottom w:val="single" w:sz="8" w:space="0" w:color="BCCF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CF00" w:themeColor="accent3"/>
          <w:bottom w:val="single" w:sz="8" w:space="0" w:color="BCCF00" w:themeColor="accent3"/>
        </w:tcBorders>
      </w:tcPr>
    </w:tblStylePr>
    <w:tblStylePr w:type="band1Vert">
      <w:tblPr/>
      <w:tcPr>
        <w:shd w:val="clear" w:color="auto" w:fill="F7FFB4" w:themeFill="accent3" w:themeFillTint="3F"/>
      </w:tcPr>
    </w:tblStylePr>
    <w:tblStylePr w:type="band1Horz">
      <w:tblPr/>
      <w:tcPr>
        <w:shd w:val="clear" w:color="auto" w:fill="F7FFB4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bottom w:val="single" w:sz="8" w:space="0" w:color="FAD5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D500" w:themeColor="accent4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FAD500" w:themeColor="accent4"/>
          <w:bottom w:val="single" w:sz="8" w:space="0" w:color="FAD5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D500" w:themeColor="accent4"/>
          <w:bottom w:val="single" w:sz="8" w:space="0" w:color="FAD500" w:themeColor="accent4"/>
        </w:tcBorders>
      </w:tcPr>
    </w:tblStylePr>
    <w:tblStylePr w:type="band1Vert">
      <w:tblPr/>
      <w:tcPr>
        <w:shd w:val="clear" w:color="auto" w:fill="FFF5BE" w:themeFill="accent4" w:themeFillTint="3F"/>
      </w:tcPr>
    </w:tblStylePr>
    <w:tblStylePr w:type="band1Horz">
      <w:tblPr/>
      <w:tcPr>
        <w:shd w:val="clear" w:color="auto" w:fill="FFF5BE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bottom w:val="single" w:sz="8" w:space="0" w:color="F29D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9D00" w:themeColor="accent5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F29D00" w:themeColor="accent5"/>
          <w:bottom w:val="single" w:sz="8" w:space="0" w:color="F29D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9D00" w:themeColor="accent5"/>
          <w:bottom w:val="single" w:sz="8" w:space="0" w:color="F29D00" w:themeColor="accent5"/>
        </w:tcBorders>
      </w:tcPr>
    </w:tblStylePr>
    <w:tblStylePr w:type="band1Vert">
      <w:tblPr/>
      <w:tcPr>
        <w:shd w:val="clear" w:color="auto" w:fill="FFE7BC" w:themeFill="accent5" w:themeFillTint="3F"/>
      </w:tcPr>
    </w:tblStylePr>
    <w:tblStylePr w:type="band1Horz">
      <w:tblPr/>
      <w:tcPr>
        <w:shd w:val="clear" w:color="auto" w:fill="FFE7BC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8B49F6"/>
    <w:pPr>
      <w:spacing w:after="0" w:line="240" w:lineRule="auto"/>
      <w:jc w:val="both"/>
    </w:pPr>
    <w:rPr>
      <w:rFonts w:ascii="Arial" w:hAnsi="Arial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bottom w:val="single" w:sz="8" w:space="0" w:color="C8501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5019" w:themeColor="accent6"/>
        </w:tcBorders>
      </w:tcPr>
    </w:tblStylePr>
    <w:tblStylePr w:type="lastRow">
      <w:rPr>
        <w:b/>
        <w:bCs/>
        <w:color w:val="006633" w:themeColor="text2"/>
      </w:rPr>
      <w:tblPr/>
      <w:tcPr>
        <w:tcBorders>
          <w:top w:val="single" w:sz="8" w:space="0" w:color="C85019" w:themeColor="accent6"/>
          <w:bottom w:val="single" w:sz="8" w:space="0" w:color="C8501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5019" w:themeColor="accent6"/>
          <w:bottom w:val="single" w:sz="8" w:space="0" w:color="C85019" w:themeColor="accent6"/>
        </w:tcBorders>
      </w:tcPr>
    </w:tblStylePr>
    <w:tblStylePr w:type="band1Vert">
      <w:tblPr/>
      <w:tcPr>
        <w:shd w:val="clear" w:color="auto" w:fill="F7D1C0" w:themeFill="accent6" w:themeFillTint="3F"/>
      </w:tcPr>
    </w:tblStylePr>
    <w:tblStylePr w:type="band1Horz">
      <w:tblPr/>
      <w:tcPr>
        <w:shd w:val="clear" w:color="auto" w:fill="F7D1C0" w:themeFill="accent6" w:themeFillTint="3F"/>
      </w:tcPr>
    </w:tblStylePr>
  </w:style>
  <w:style w:type="table" w:styleId="MediumList2">
    <w:name w:val="Medium List 2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58595B" w:themeColor="text1"/>
        <w:left w:val="single" w:sz="8" w:space="0" w:color="58595B" w:themeColor="text1"/>
        <w:bottom w:val="single" w:sz="8" w:space="0" w:color="58595B" w:themeColor="text1"/>
        <w:right w:val="single" w:sz="8" w:space="0" w:color="58595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595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8595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595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595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3AAA35" w:themeColor="accent1"/>
        <w:left w:val="single" w:sz="8" w:space="0" w:color="3AAA35" w:themeColor="accent1"/>
        <w:bottom w:val="single" w:sz="8" w:space="0" w:color="3AAA35" w:themeColor="accent1"/>
        <w:right w:val="single" w:sz="8" w:space="0" w:color="3AAA3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A3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AAA3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A3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A3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C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EC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006633" w:themeColor="accent2"/>
        <w:left w:val="single" w:sz="8" w:space="0" w:color="006633" w:themeColor="accent2"/>
        <w:bottom w:val="single" w:sz="8" w:space="0" w:color="006633" w:themeColor="accent2"/>
        <w:right w:val="single" w:sz="8" w:space="0" w:color="0066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63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BCCF00" w:themeColor="accent3"/>
        <w:left w:val="single" w:sz="8" w:space="0" w:color="BCCF00" w:themeColor="accent3"/>
        <w:bottom w:val="single" w:sz="8" w:space="0" w:color="BCCF00" w:themeColor="accent3"/>
        <w:right w:val="single" w:sz="8" w:space="0" w:color="BCCF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CF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CCF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CF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CF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FB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FB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AD500" w:themeColor="accent4"/>
        <w:left w:val="single" w:sz="8" w:space="0" w:color="FAD500" w:themeColor="accent4"/>
        <w:bottom w:val="single" w:sz="8" w:space="0" w:color="FAD500" w:themeColor="accent4"/>
        <w:right w:val="single" w:sz="8" w:space="0" w:color="FAD5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D5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D5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D5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D5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F29D00" w:themeColor="accent5"/>
        <w:left w:val="single" w:sz="8" w:space="0" w:color="F29D00" w:themeColor="accent5"/>
        <w:bottom w:val="single" w:sz="8" w:space="0" w:color="F29D00" w:themeColor="accent5"/>
        <w:right w:val="single" w:sz="8" w:space="0" w:color="F29D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9D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9D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9D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9D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7B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8B49F6"/>
    <w:pPr>
      <w:spacing w:after="0" w:line="240" w:lineRule="auto"/>
      <w:jc w:val="both"/>
    </w:pPr>
    <w:rPr>
      <w:rFonts w:asciiTheme="majorHAnsi" w:eastAsiaTheme="majorEastAsia" w:hAnsiTheme="majorHAnsi" w:cstheme="majorBidi"/>
      <w:color w:val="58595B" w:themeColor="text1"/>
      <w:sz w:val="20"/>
      <w:szCs w:val="20"/>
    </w:rPr>
    <w:tblPr>
      <w:tblStyleRowBandSize w:val="1"/>
      <w:tblStyleColBandSize w:val="1"/>
      <w:tblBorders>
        <w:top w:val="single" w:sz="8" w:space="0" w:color="C85019" w:themeColor="accent6"/>
        <w:left w:val="single" w:sz="8" w:space="0" w:color="C85019" w:themeColor="accent6"/>
        <w:bottom w:val="single" w:sz="8" w:space="0" w:color="C85019" w:themeColor="accent6"/>
        <w:right w:val="single" w:sz="8" w:space="0" w:color="C8501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501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501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501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501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1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1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808285" w:themeColor="text1" w:themeTint="BF"/>
        <w:left w:val="single" w:sz="8" w:space="0" w:color="808285" w:themeColor="text1" w:themeTint="BF"/>
        <w:bottom w:val="single" w:sz="8" w:space="0" w:color="808285" w:themeColor="text1" w:themeTint="BF"/>
        <w:right w:val="single" w:sz="8" w:space="0" w:color="808285" w:themeColor="text1" w:themeTint="BF"/>
        <w:insideH w:val="single" w:sz="8" w:space="0" w:color="80828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8285" w:themeColor="text1" w:themeTint="BF"/>
          <w:left w:val="single" w:sz="8" w:space="0" w:color="808285" w:themeColor="text1" w:themeTint="BF"/>
          <w:bottom w:val="single" w:sz="8" w:space="0" w:color="808285" w:themeColor="text1" w:themeTint="BF"/>
          <w:right w:val="single" w:sz="8" w:space="0" w:color="808285" w:themeColor="text1" w:themeTint="BF"/>
          <w:insideH w:val="nil"/>
          <w:insideV w:val="nil"/>
        </w:tcBorders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285" w:themeColor="text1" w:themeTint="BF"/>
          <w:left w:val="single" w:sz="8" w:space="0" w:color="808285" w:themeColor="text1" w:themeTint="BF"/>
          <w:bottom w:val="single" w:sz="8" w:space="0" w:color="808285" w:themeColor="text1" w:themeTint="BF"/>
          <w:right w:val="single" w:sz="8" w:space="0" w:color="80828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5FCC5B" w:themeColor="accent1" w:themeTint="BF"/>
        <w:left w:val="single" w:sz="8" w:space="0" w:color="5FCC5B" w:themeColor="accent1" w:themeTint="BF"/>
        <w:bottom w:val="single" w:sz="8" w:space="0" w:color="5FCC5B" w:themeColor="accent1" w:themeTint="BF"/>
        <w:right w:val="single" w:sz="8" w:space="0" w:color="5FCC5B" w:themeColor="accent1" w:themeTint="BF"/>
        <w:insideH w:val="single" w:sz="8" w:space="0" w:color="5FCC5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</w:tcBorders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E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E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00CC65" w:themeColor="accent2" w:themeTint="BF"/>
        <w:left w:val="single" w:sz="8" w:space="0" w:color="00CC65" w:themeColor="accent2" w:themeTint="BF"/>
        <w:bottom w:val="single" w:sz="8" w:space="0" w:color="00CC65" w:themeColor="accent2" w:themeTint="BF"/>
        <w:right w:val="single" w:sz="8" w:space="0" w:color="00CC65" w:themeColor="accent2" w:themeTint="BF"/>
        <w:insideH w:val="single" w:sz="8" w:space="0" w:color="00CC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65" w:themeColor="accent2" w:themeTint="BF"/>
          <w:left w:val="single" w:sz="8" w:space="0" w:color="00CC65" w:themeColor="accent2" w:themeTint="BF"/>
          <w:bottom w:val="single" w:sz="8" w:space="0" w:color="00CC65" w:themeColor="accent2" w:themeTint="BF"/>
          <w:right w:val="single" w:sz="8" w:space="0" w:color="00CC65" w:themeColor="accent2" w:themeTint="BF"/>
          <w:insideH w:val="nil"/>
          <w:insideV w:val="nil"/>
        </w:tcBorders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65" w:themeColor="accent2" w:themeTint="BF"/>
          <w:left w:val="single" w:sz="8" w:space="0" w:color="00CC65" w:themeColor="accent2" w:themeTint="BF"/>
          <w:bottom w:val="single" w:sz="8" w:space="0" w:color="00CC65" w:themeColor="accent2" w:themeTint="BF"/>
          <w:right w:val="single" w:sz="8" w:space="0" w:color="00CC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E9FF1C" w:themeColor="accent3" w:themeTint="BF"/>
        <w:left w:val="single" w:sz="8" w:space="0" w:color="E9FF1C" w:themeColor="accent3" w:themeTint="BF"/>
        <w:bottom w:val="single" w:sz="8" w:space="0" w:color="E9FF1C" w:themeColor="accent3" w:themeTint="BF"/>
        <w:right w:val="single" w:sz="8" w:space="0" w:color="E9FF1C" w:themeColor="accent3" w:themeTint="BF"/>
        <w:insideH w:val="single" w:sz="8" w:space="0" w:color="E9FF1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FF1C" w:themeColor="accent3" w:themeTint="BF"/>
          <w:left w:val="single" w:sz="8" w:space="0" w:color="E9FF1C" w:themeColor="accent3" w:themeTint="BF"/>
          <w:bottom w:val="single" w:sz="8" w:space="0" w:color="E9FF1C" w:themeColor="accent3" w:themeTint="BF"/>
          <w:right w:val="single" w:sz="8" w:space="0" w:color="E9FF1C" w:themeColor="accent3" w:themeTint="BF"/>
          <w:insideH w:val="nil"/>
          <w:insideV w:val="nil"/>
        </w:tcBorders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F1C" w:themeColor="accent3" w:themeTint="BF"/>
          <w:left w:val="single" w:sz="8" w:space="0" w:color="E9FF1C" w:themeColor="accent3" w:themeTint="BF"/>
          <w:bottom w:val="single" w:sz="8" w:space="0" w:color="E9FF1C" w:themeColor="accent3" w:themeTint="BF"/>
          <w:right w:val="single" w:sz="8" w:space="0" w:color="E9FF1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FB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FB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E13C" w:themeColor="accent4" w:themeTint="BF"/>
        <w:left w:val="single" w:sz="8" w:space="0" w:color="FFE13C" w:themeColor="accent4" w:themeTint="BF"/>
        <w:bottom w:val="single" w:sz="8" w:space="0" w:color="FFE13C" w:themeColor="accent4" w:themeTint="BF"/>
        <w:right w:val="single" w:sz="8" w:space="0" w:color="FFE13C" w:themeColor="accent4" w:themeTint="BF"/>
        <w:insideH w:val="single" w:sz="8" w:space="0" w:color="FFE13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13C" w:themeColor="accent4" w:themeTint="BF"/>
          <w:left w:val="single" w:sz="8" w:space="0" w:color="FFE13C" w:themeColor="accent4" w:themeTint="BF"/>
          <w:bottom w:val="single" w:sz="8" w:space="0" w:color="FFE13C" w:themeColor="accent4" w:themeTint="BF"/>
          <w:right w:val="single" w:sz="8" w:space="0" w:color="FFE13C" w:themeColor="accent4" w:themeTint="BF"/>
          <w:insideH w:val="nil"/>
          <w:insideV w:val="nil"/>
        </w:tcBorders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13C" w:themeColor="accent4" w:themeTint="BF"/>
          <w:left w:val="single" w:sz="8" w:space="0" w:color="FFE13C" w:themeColor="accent4" w:themeTint="BF"/>
          <w:bottom w:val="single" w:sz="8" w:space="0" w:color="FFE13C" w:themeColor="accent4" w:themeTint="BF"/>
          <w:right w:val="single" w:sz="8" w:space="0" w:color="FFE1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FFB836" w:themeColor="accent5" w:themeTint="BF"/>
        <w:left w:val="single" w:sz="8" w:space="0" w:color="FFB836" w:themeColor="accent5" w:themeTint="BF"/>
        <w:bottom w:val="single" w:sz="8" w:space="0" w:color="FFB836" w:themeColor="accent5" w:themeTint="BF"/>
        <w:right w:val="single" w:sz="8" w:space="0" w:color="FFB836" w:themeColor="accent5" w:themeTint="BF"/>
        <w:insideH w:val="single" w:sz="8" w:space="0" w:color="FFB83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836" w:themeColor="accent5" w:themeTint="BF"/>
          <w:left w:val="single" w:sz="8" w:space="0" w:color="FFB836" w:themeColor="accent5" w:themeTint="BF"/>
          <w:bottom w:val="single" w:sz="8" w:space="0" w:color="FFB836" w:themeColor="accent5" w:themeTint="BF"/>
          <w:right w:val="single" w:sz="8" w:space="0" w:color="FFB836" w:themeColor="accent5" w:themeTint="BF"/>
          <w:insideH w:val="nil"/>
          <w:insideV w:val="nil"/>
        </w:tcBorders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836" w:themeColor="accent5" w:themeTint="BF"/>
          <w:left w:val="single" w:sz="8" w:space="0" w:color="FFB836" w:themeColor="accent5" w:themeTint="BF"/>
          <w:bottom w:val="single" w:sz="8" w:space="0" w:color="FFB836" w:themeColor="accent5" w:themeTint="BF"/>
          <w:right w:val="single" w:sz="8" w:space="0" w:color="FFB83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8" w:space="0" w:color="E77541" w:themeColor="accent6" w:themeTint="BF"/>
        <w:left w:val="single" w:sz="8" w:space="0" w:color="E77541" w:themeColor="accent6" w:themeTint="BF"/>
        <w:bottom w:val="single" w:sz="8" w:space="0" w:color="E77541" w:themeColor="accent6" w:themeTint="BF"/>
        <w:right w:val="single" w:sz="8" w:space="0" w:color="E77541" w:themeColor="accent6" w:themeTint="BF"/>
        <w:insideH w:val="single" w:sz="8" w:space="0" w:color="E7754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541" w:themeColor="accent6" w:themeTint="BF"/>
          <w:left w:val="single" w:sz="8" w:space="0" w:color="E77541" w:themeColor="accent6" w:themeTint="BF"/>
          <w:bottom w:val="single" w:sz="8" w:space="0" w:color="E77541" w:themeColor="accent6" w:themeTint="BF"/>
          <w:right w:val="single" w:sz="8" w:space="0" w:color="E77541" w:themeColor="accent6" w:themeTint="BF"/>
          <w:insideH w:val="nil"/>
          <w:insideV w:val="nil"/>
        </w:tcBorders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541" w:themeColor="accent6" w:themeTint="BF"/>
          <w:left w:val="single" w:sz="8" w:space="0" w:color="E77541" w:themeColor="accent6" w:themeTint="BF"/>
          <w:bottom w:val="single" w:sz="8" w:space="0" w:color="E77541" w:themeColor="accent6" w:themeTint="BF"/>
          <w:right w:val="single" w:sz="8" w:space="0" w:color="E7754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1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1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595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A3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A3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CF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CF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CF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5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5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5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9D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9D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9D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501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501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501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B49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B49F6"/>
    <w:rPr>
      <w:rFonts w:asciiTheme="majorHAnsi" w:eastAsiaTheme="majorEastAsia" w:hAnsiTheme="majorHAnsi" w:cstheme="majorBidi"/>
      <w:color w:val="58595B"/>
      <w:sz w:val="24"/>
      <w:szCs w:val="24"/>
      <w:shd w:val="pct20" w:color="auto" w:fill="auto"/>
    </w:rPr>
  </w:style>
  <w:style w:type="paragraph" w:styleId="NoSpacing">
    <w:name w:val="No Spacing"/>
    <w:uiPriority w:val="17"/>
    <w:qFormat/>
    <w:rsid w:val="008B49F6"/>
    <w:pPr>
      <w:spacing w:after="0" w:line="240" w:lineRule="auto"/>
      <w:jc w:val="both"/>
    </w:pPr>
    <w:rPr>
      <w:rFonts w:ascii="Arial" w:hAnsi="Arial"/>
      <w:color w:val="58595B"/>
      <w:sz w:val="20"/>
      <w:szCs w:val="20"/>
      <w:lang w:val="en-GB"/>
    </w:rPr>
  </w:style>
  <w:style w:type="paragraph" w:styleId="NormalIndent">
    <w:name w:val="Normal Indent"/>
    <w:basedOn w:val="Normal"/>
    <w:uiPriority w:val="99"/>
    <w:semiHidden/>
    <w:unhideWhenUsed/>
    <w:rsid w:val="008B49F6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B49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49F6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49F6"/>
    <w:rPr>
      <w:rFonts w:ascii="Consolas" w:hAnsi="Consolas"/>
      <w:color w:val="58595B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B49F6"/>
    <w:rPr>
      <w:i/>
      <w:iCs/>
      <w:color w:val="58595B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49F6"/>
    <w:rPr>
      <w:rFonts w:ascii="Arial" w:hAnsi="Arial"/>
      <w:i/>
      <w:iCs/>
      <w:color w:val="58595B" w:themeColor="text1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B49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B49F6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B49F6"/>
    <w:rPr>
      <w:rFonts w:ascii="Arial" w:hAnsi="Arial"/>
      <w:color w:val="58595B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7"/>
    <w:qFormat/>
    <w:rsid w:val="008B49F6"/>
    <w:pPr>
      <w:numPr>
        <w:ilvl w:val="1"/>
      </w:numPr>
    </w:pPr>
    <w:rPr>
      <w:rFonts w:asciiTheme="majorHAnsi" w:eastAsiaTheme="majorEastAsia" w:hAnsiTheme="majorHAnsi" w:cstheme="majorBidi"/>
      <w:i/>
      <w:iCs/>
      <w:color w:val="3AAA3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7"/>
    <w:rsid w:val="008B49F6"/>
    <w:rPr>
      <w:rFonts w:asciiTheme="majorHAnsi" w:eastAsiaTheme="majorEastAsia" w:hAnsiTheme="majorHAnsi" w:cstheme="majorBidi"/>
      <w:i/>
      <w:iCs/>
      <w:color w:val="3AAA35" w:themeColor="accent1"/>
      <w:spacing w:val="15"/>
      <w:sz w:val="24"/>
      <w:szCs w:val="24"/>
    </w:rPr>
  </w:style>
  <w:style w:type="table" w:styleId="Table3Deffects1">
    <w:name w:val="Table 3D effects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b/>
      <w:bCs/>
      <w:color w:val="58595B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b/>
      <w:bCs/>
      <w:color w:val="58595B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b/>
      <w:bCs/>
      <w:color w:val="58595B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b/>
      <w:bCs/>
      <w:color w:val="58595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B49F6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B49F6"/>
    <w:pPr>
      <w:spacing w:after="0"/>
      <w:jc w:val="both"/>
    </w:pPr>
    <w:rPr>
      <w:rFonts w:ascii="Arial" w:hAnsi="Arial"/>
      <w:color w:val="58595B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B49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B49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B49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B49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B49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B49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B49F6"/>
    <w:pPr>
      <w:spacing w:after="100"/>
      <w:ind w:left="1760"/>
    </w:pPr>
  </w:style>
  <w:style w:type="character" w:styleId="CommentReference">
    <w:name w:val="annotation reference"/>
    <w:basedOn w:val="DefaultParagraphFont"/>
    <w:uiPriority w:val="99"/>
    <w:semiHidden/>
    <w:unhideWhenUsed/>
    <w:rsid w:val="008B49F6"/>
    <w:rPr>
      <w:sz w:val="16"/>
      <w:szCs w:val="16"/>
      <w:lang w:val="en-GB"/>
    </w:rPr>
  </w:style>
  <w:style w:type="character" w:styleId="Emphasis">
    <w:name w:val="Emphasis"/>
    <w:basedOn w:val="DefaultParagraphFont"/>
    <w:uiPriority w:val="20"/>
    <w:qFormat/>
    <w:rsid w:val="008B49F6"/>
    <w:rPr>
      <w:i/>
      <w:iCs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49F6"/>
    <w:rPr>
      <w:color w:val="3AAA35" w:themeColor="followedHyperlink"/>
      <w:u w:val="single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8B49F6"/>
    <w:rPr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8B49F6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8B49F6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unhideWhenUsed/>
    <w:rsid w:val="008B49F6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unhideWhenUsed/>
    <w:rsid w:val="008B49F6"/>
    <w:rPr>
      <w:rFonts w:ascii="Consolas" w:hAnsi="Consolas"/>
      <w:sz w:val="20"/>
      <w:szCs w:val="20"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8B49F6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8B49F6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unhideWhenUsed/>
    <w:rsid w:val="008B49F6"/>
    <w:rPr>
      <w:i/>
      <w:iCs/>
      <w:lang w:val="en-GB"/>
    </w:rPr>
  </w:style>
  <w:style w:type="character" w:styleId="IntenseEmphasis">
    <w:name w:val="Intense Emphasis"/>
    <w:basedOn w:val="DefaultParagraphFont"/>
    <w:uiPriority w:val="21"/>
    <w:qFormat/>
    <w:rsid w:val="008B49F6"/>
    <w:rPr>
      <w:b/>
      <w:bCs/>
      <w:i/>
      <w:iCs/>
      <w:color w:val="3AAA35" w:themeColor="accent1"/>
      <w:lang w:val="en-GB"/>
    </w:rPr>
  </w:style>
  <w:style w:type="character" w:styleId="IntenseReference">
    <w:name w:val="Intense Reference"/>
    <w:basedOn w:val="DefaultParagraphFont"/>
    <w:uiPriority w:val="32"/>
    <w:qFormat/>
    <w:rsid w:val="008B49F6"/>
    <w:rPr>
      <w:b/>
      <w:bCs/>
      <w:smallCaps/>
      <w:color w:val="006633" w:themeColor="accent2"/>
      <w:spacing w:val="5"/>
      <w:u w:val="single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8B49F6"/>
    <w:rPr>
      <w:lang w:val="en-GB"/>
    </w:rPr>
  </w:style>
  <w:style w:type="character" w:styleId="Strong">
    <w:name w:val="Strong"/>
    <w:basedOn w:val="DefaultParagraphFont"/>
    <w:uiPriority w:val="22"/>
    <w:qFormat/>
    <w:rsid w:val="008B49F6"/>
    <w:rPr>
      <w:b/>
      <w:bCs/>
      <w:lang w:val="en-GB"/>
    </w:rPr>
  </w:style>
  <w:style w:type="character" w:styleId="SubtleReference">
    <w:name w:val="Subtle Reference"/>
    <w:basedOn w:val="DefaultParagraphFont"/>
    <w:uiPriority w:val="31"/>
    <w:qFormat/>
    <w:rsid w:val="008B49F6"/>
    <w:rPr>
      <w:smallCaps/>
      <w:color w:val="006633" w:themeColor="accent2"/>
      <w:u w:val="single"/>
      <w:lang w:val="en-GB"/>
    </w:rPr>
  </w:style>
  <w:style w:type="paragraph" w:customStyle="1" w:styleId="TableHeaderStyleSciensano">
    <w:name w:val="Table Header Style Sciensano"/>
    <w:basedOn w:val="Normal"/>
    <w:uiPriority w:val="16"/>
    <w:qFormat/>
    <w:rsid w:val="008B49F6"/>
    <w:pPr>
      <w:suppressAutoHyphens/>
      <w:spacing w:line="240" w:lineRule="auto"/>
      <w:contextualSpacing/>
    </w:pPr>
    <w:rPr>
      <w:b/>
      <w:color w:val="FFFFFF" w:themeColor="background1"/>
    </w:rPr>
  </w:style>
  <w:style w:type="paragraph" w:customStyle="1" w:styleId="T1SciensanoInternalNote">
    <w:name w:val="T1 Sciensano Internal Note"/>
    <w:basedOn w:val="Heading1"/>
    <w:semiHidden/>
    <w:qFormat/>
    <w:rsid w:val="008B49F6"/>
    <w:pPr>
      <w:numPr>
        <w:numId w:val="0"/>
      </w:numPr>
      <w:jc w:val="left"/>
    </w:pPr>
    <w:rPr>
      <w:spacing w:val="0"/>
      <w:sz w:val="20"/>
    </w:rPr>
  </w:style>
  <w:style w:type="paragraph" w:customStyle="1" w:styleId="T2SciensanoInternalNote">
    <w:name w:val="T2 Sciensano Internal Note"/>
    <w:basedOn w:val="Heading2"/>
    <w:next w:val="BodySciensano"/>
    <w:semiHidden/>
    <w:qFormat/>
    <w:rsid w:val="008B49F6"/>
    <w:pPr>
      <w:numPr>
        <w:ilvl w:val="0"/>
        <w:numId w:val="0"/>
      </w:numPr>
      <w:spacing w:before="0" w:after="0"/>
      <w:jc w:val="left"/>
    </w:pPr>
    <w:rPr>
      <w:spacing w:val="0"/>
      <w:sz w:val="20"/>
    </w:rPr>
  </w:style>
  <w:style w:type="paragraph" w:customStyle="1" w:styleId="BodyStrongGreenSciensano">
    <w:name w:val="BodyStrong Green Sciensano"/>
    <w:basedOn w:val="BodyStrongSciensano"/>
    <w:next w:val="BodySciensano"/>
    <w:uiPriority w:val="17"/>
    <w:qFormat/>
    <w:rsid w:val="008B49F6"/>
    <w:rPr>
      <w:color w:val="3AAA35"/>
    </w:rPr>
  </w:style>
  <w:style w:type="paragraph" w:customStyle="1" w:styleId="T1SciensanoScientificReport">
    <w:name w:val="T1 Sciensano Scientific Report"/>
    <w:next w:val="BodySciensano"/>
    <w:semiHidden/>
    <w:qFormat/>
    <w:rsid w:val="008B49F6"/>
    <w:pPr>
      <w:spacing w:after="0"/>
      <w:jc w:val="center"/>
    </w:pPr>
    <w:rPr>
      <w:rFonts w:ascii="Arial" w:eastAsiaTheme="majorEastAsia" w:hAnsi="Arial" w:cstheme="majorBidi"/>
      <w:b/>
      <w:bCs/>
      <w:caps/>
      <w:color w:val="FFFFFF"/>
      <w:spacing w:val="20"/>
      <w:sz w:val="70"/>
      <w:szCs w:val="28"/>
      <w:lang w:val="en-GB"/>
    </w:rPr>
  </w:style>
  <w:style w:type="paragraph" w:customStyle="1" w:styleId="T2SciensanoScientificReport">
    <w:name w:val="T2 Sciensano Scientific Report"/>
    <w:next w:val="BodySciensano"/>
    <w:semiHidden/>
    <w:qFormat/>
    <w:rsid w:val="008B49F6"/>
    <w:pPr>
      <w:spacing w:after="0"/>
      <w:jc w:val="center"/>
    </w:pPr>
    <w:rPr>
      <w:rFonts w:ascii="Arial" w:eastAsiaTheme="majorEastAsia" w:hAnsi="Arial" w:cstheme="majorBidi"/>
      <w:b/>
      <w:bCs/>
      <w:color w:val="BCCF00"/>
      <w:spacing w:val="20"/>
      <w:sz w:val="36"/>
      <w:szCs w:val="26"/>
      <w:lang w:val="en-GB"/>
    </w:rPr>
  </w:style>
  <w:style w:type="paragraph" w:styleId="Revision">
    <w:name w:val="Revision"/>
    <w:hidden/>
    <w:uiPriority w:val="99"/>
    <w:semiHidden/>
    <w:rsid w:val="00433DA6"/>
    <w:pPr>
      <w:spacing w:after="0" w:line="240" w:lineRule="auto"/>
    </w:pPr>
    <w:rPr>
      <w:rFonts w:ascii="Arial" w:hAnsi="Arial"/>
      <w:color w:val="5859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FF13.038EF3D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cid:image002.jpg@01D6FF13.038EF3D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0" Type="http://schemas.openxmlformats.org/officeDocument/2006/relationships/image" Target="media/image7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iensanostore.sciensano.be\Office_Templates\BlankSciensanoPage\BlankSciensanoPage.dotm" TargetMode="External"/></Relationships>
</file>

<file path=word/theme/theme1.xml><?xml version="1.0" encoding="utf-8"?>
<a:theme xmlns:a="http://schemas.openxmlformats.org/drawingml/2006/main" name="Sciensano">
  <a:themeElements>
    <a:clrScheme name="Sciensano">
      <a:dk1>
        <a:srgbClr val="58595B"/>
      </a:dk1>
      <a:lt1>
        <a:srgbClr val="FFFFFF"/>
      </a:lt1>
      <a:dk2>
        <a:srgbClr val="006633"/>
      </a:dk2>
      <a:lt2>
        <a:srgbClr val="3AAA35"/>
      </a:lt2>
      <a:accent1>
        <a:srgbClr val="3AAA35"/>
      </a:accent1>
      <a:accent2>
        <a:srgbClr val="006633"/>
      </a:accent2>
      <a:accent3>
        <a:srgbClr val="BCCF00"/>
      </a:accent3>
      <a:accent4>
        <a:srgbClr val="FAD500"/>
      </a:accent4>
      <a:accent5>
        <a:srgbClr val="F29D00"/>
      </a:accent5>
      <a:accent6>
        <a:srgbClr val="C85019"/>
      </a:accent6>
      <a:hlink>
        <a:srgbClr val="58595B"/>
      </a:hlink>
      <a:folHlink>
        <a:srgbClr val="3AAA35"/>
      </a:folHlink>
    </a:clrScheme>
    <a:fontScheme name="Sciensan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6AF49-C730-48B2-BAAF-52FDB0923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BlankSciensanoPage</Template>
  <TotalTime>2</TotalTime>
  <Pages>9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Phidias Dzaomuho - Lenieregue</dc:creator>
  <cp:lastModifiedBy>Marleen Hermans</cp:lastModifiedBy>
  <cp:revision>2</cp:revision>
  <cp:lastPrinted>2018-10-02T13:22:00Z</cp:lastPrinted>
  <dcterms:created xsi:type="dcterms:W3CDTF">2025-12-19T08:25:00Z</dcterms:created>
  <dcterms:modified xsi:type="dcterms:W3CDTF">2025-12-19T08:25:00Z</dcterms:modified>
</cp:coreProperties>
</file>